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48C9B" w14:textId="110A84B8" w:rsidR="00A66461" w:rsidRPr="00D53166" w:rsidRDefault="0036303B" w:rsidP="00121542">
      <w:pPr>
        <w:pStyle w:val="Heading1"/>
        <w:rPr>
          <w:rFonts w:ascii="Calibri" w:hAnsi="Calibri" w:cs="Calibri"/>
          <w:color w:val="6B911C"/>
          <w:spacing w:val="5"/>
        </w:rPr>
      </w:pPr>
      <w:r w:rsidRPr="00D53166">
        <w:rPr>
          <w:rStyle w:val="IntenseReference"/>
          <w:rFonts w:ascii="Calibri" w:hAnsi="Calibri" w:cs="Calibri"/>
          <w:color w:val="6B911C"/>
          <w:u w:val="none"/>
        </w:rPr>
        <w:t>project information</w:t>
      </w:r>
    </w:p>
    <w:tbl>
      <w:tblPr>
        <w:tblStyle w:val="TableGrid"/>
        <w:tblpPr w:leftFromText="180" w:rightFromText="180" w:vertAnchor="text" w:horzAnchor="margin" w:tblpY="276"/>
        <w:tblW w:w="9934" w:type="dxa"/>
        <w:tblLayout w:type="fixed"/>
        <w:tblLook w:val="01E0" w:firstRow="1" w:lastRow="1" w:firstColumn="1" w:lastColumn="1" w:noHBand="0" w:noVBand="0"/>
      </w:tblPr>
      <w:tblGrid>
        <w:gridCol w:w="1838"/>
        <w:gridCol w:w="8096"/>
      </w:tblGrid>
      <w:tr w:rsidR="00D2144F" w:rsidRPr="00D53166" w14:paraId="27C3591E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4C92F4DE" w14:textId="3D2D568F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First Nation</w:t>
            </w:r>
          </w:p>
        </w:tc>
        <w:tc>
          <w:tcPr>
            <w:tcW w:w="8096" w:type="dxa"/>
          </w:tcPr>
          <w:p w14:paraId="7E2D37D1" w14:textId="03CC5D77" w:rsidR="00D2144F" w:rsidRPr="00D53166" w:rsidRDefault="00D2144F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3EE19323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03163D7F" w14:textId="1A04FE33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Project Name</w:t>
            </w:r>
          </w:p>
        </w:tc>
        <w:tc>
          <w:tcPr>
            <w:tcW w:w="8096" w:type="dxa"/>
          </w:tcPr>
          <w:p w14:paraId="053434FD" w14:textId="77777777" w:rsidR="00D2144F" w:rsidRPr="00D53166" w:rsidRDefault="00D2144F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D59EC" w:rsidRPr="00D53166" w14:paraId="70049D28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4C4FEB52" w14:textId="0F01C9C6" w:rsidR="001D59EC" w:rsidRPr="00D53166" w:rsidRDefault="000354EC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S</w:t>
            </w:r>
            <w:r w:rsidR="00FA5099"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ub-strea</w:t>
            </w:r>
            <w:r w:rsidR="00633F27"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m</w:t>
            </w:r>
          </w:p>
        </w:tc>
        <w:tc>
          <w:tcPr>
            <w:tcW w:w="8096" w:type="dxa"/>
          </w:tcPr>
          <w:p w14:paraId="3A7D05D0" w14:textId="77777777" w:rsidR="009D48AA" w:rsidRPr="00D53166" w:rsidRDefault="00000000" w:rsidP="009D48AA">
            <w:pPr>
              <w:pStyle w:val="NoSpacing"/>
              <w:tabs>
                <w:tab w:val="left" w:pos="990"/>
                <w:tab w:val="center" w:pos="3867"/>
                <w:tab w:val="left" w:pos="696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34213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5099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A5099" w:rsidRPr="00D5316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70B85" w:rsidRPr="00D53166">
              <w:rPr>
                <w:rFonts w:ascii="Calibri" w:hAnsi="Calibri" w:cs="Calibri"/>
                <w:sz w:val="22"/>
                <w:szCs w:val="22"/>
              </w:rPr>
              <w:t>Feasibility &amp; Site Selection</w:t>
            </w:r>
          </w:p>
          <w:p w14:paraId="6E37000E" w14:textId="77777777" w:rsidR="009D48AA" w:rsidRPr="00D53166" w:rsidRDefault="00000000" w:rsidP="009D48AA">
            <w:pPr>
              <w:pStyle w:val="NoSpacing"/>
              <w:tabs>
                <w:tab w:val="left" w:pos="990"/>
                <w:tab w:val="center" w:pos="3867"/>
                <w:tab w:val="left" w:pos="696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05284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0B85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70B85" w:rsidRPr="00D53166">
              <w:rPr>
                <w:rFonts w:ascii="Calibri" w:hAnsi="Calibri" w:cs="Calibri"/>
                <w:sz w:val="22"/>
                <w:szCs w:val="22"/>
              </w:rPr>
              <w:t xml:space="preserve"> Environmental</w:t>
            </w:r>
            <w:r w:rsidR="009D48AA" w:rsidRPr="00D53166">
              <w:rPr>
                <w:rFonts w:ascii="Calibri" w:hAnsi="Calibri" w:cs="Calibri"/>
                <w:sz w:val="22"/>
                <w:szCs w:val="22"/>
              </w:rPr>
              <w:t xml:space="preserve"> Review &amp; Permitting </w:t>
            </w:r>
          </w:p>
          <w:p w14:paraId="31038B52" w14:textId="4D7074A0" w:rsidR="001D59EC" w:rsidRPr="00D53166" w:rsidRDefault="00000000" w:rsidP="009D48AA">
            <w:pPr>
              <w:pStyle w:val="NoSpacing"/>
              <w:tabs>
                <w:tab w:val="left" w:pos="990"/>
                <w:tab w:val="center" w:pos="3867"/>
                <w:tab w:val="left" w:pos="696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11411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48AA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D48AA" w:rsidRPr="00D53166">
              <w:rPr>
                <w:rFonts w:ascii="Calibri" w:hAnsi="Calibri" w:cs="Calibri"/>
                <w:sz w:val="22"/>
                <w:szCs w:val="22"/>
              </w:rPr>
              <w:t xml:space="preserve"> Project Design &amp; Engineering</w:t>
            </w:r>
          </w:p>
        </w:tc>
      </w:tr>
      <w:tr w:rsidR="00D2144F" w:rsidRPr="00D53166" w14:paraId="7D54219E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31AF22B4" w14:textId="4C98B947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Funding Year</w:t>
            </w:r>
          </w:p>
        </w:tc>
        <w:tc>
          <w:tcPr>
            <w:tcW w:w="8096" w:type="dxa"/>
          </w:tcPr>
          <w:p w14:paraId="0A1FB44A" w14:textId="77777777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1F4178E2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0C3EA80C" w14:textId="1A08AEF7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Contact Person</w:t>
            </w:r>
          </w:p>
        </w:tc>
        <w:tc>
          <w:tcPr>
            <w:tcW w:w="8096" w:type="dxa"/>
          </w:tcPr>
          <w:p w14:paraId="4D6B0F94" w14:textId="77777777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753B8E93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2B88DD7B" w14:textId="53867A81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Mailing Address</w:t>
            </w:r>
          </w:p>
        </w:tc>
        <w:tc>
          <w:tcPr>
            <w:tcW w:w="8096" w:type="dxa"/>
          </w:tcPr>
          <w:p w14:paraId="3500A80B" w14:textId="77777777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0D8A6AC2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2DC740F5" w14:textId="668564D9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Phone</w:t>
            </w:r>
          </w:p>
        </w:tc>
        <w:tc>
          <w:tcPr>
            <w:tcW w:w="8096" w:type="dxa"/>
          </w:tcPr>
          <w:p w14:paraId="202383F7" w14:textId="77777777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0A36028F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122E47A8" w14:textId="41EA80C6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E-Mail</w:t>
            </w:r>
          </w:p>
        </w:tc>
        <w:tc>
          <w:tcPr>
            <w:tcW w:w="8096" w:type="dxa"/>
          </w:tcPr>
          <w:p w14:paraId="013C87E5" w14:textId="77777777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20E8BB03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550CDB6D" w14:textId="11962861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Date Submitted</w:t>
            </w:r>
          </w:p>
        </w:tc>
        <w:tc>
          <w:tcPr>
            <w:tcW w:w="8096" w:type="dxa"/>
          </w:tcPr>
          <w:p w14:paraId="73F88A90" w14:textId="10BA2372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B5B2FF1" w14:textId="77777777" w:rsidR="00A66461" w:rsidRPr="00D53166" w:rsidRDefault="00A66461" w:rsidP="00A66461">
      <w:pPr>
        <w:rPr>
          <w:rFonts w:ascii="Calibri" w:hAnsi="Calibri" w:cs="Calibri"/>
          <w:b/>
          <w:color w:val="993300"/>
          <w:sz w:val="22"/>
          <w:szCs w:val="22"/>
        </w:rPr>
      </w:pPr>
    </w:p>
    <w:p w14:paraId="144AFFD4" w14:textId="77777777" w:rsidR="00A66461" w:rsidRPr="00D53166" w:rsidRDefault="00A66461" w:rsidP="00CC2F04">
      <w:pPr>
        <w:spacing w:after="0"/>
        <w:ind w:left="-840"/>
        <w:rPr>
          <w:rStyle w:val="SubtleReference"/>
          <w:rFonts w:ascii="Calibri" w:hAnsi="Calibri" w:cs="Calibri"/>
          <w:sz w:val="32"/>
          <w:szCs w:val="24"/>
          <w:u w:val="none"/>
        </w:rPr>
      </w:pPr>
    </w:p>
    <w:p w14:paraId="3868BC7C" w14:textId="6AAC9138" w:rsidR="00CC2F04" w:rsidRDefault="00CC2F04" w:rsidP="00C95027">
      <w:r w:rsidRPr="00D53166">
        <w:t xml:space="preserve">Please fill out this final report template to the best of your ability as it pertains to the project. </w:t>
      </w:r>
      <w:r w:rsidR="00D53166">
        <w:t>BCICEI</w:t>
      </w:r>
      <w:r w:rsidRPr="00D53166">
        <w:t xml:space="preserve"> staff are also available at </w:t>
      </w:r>
      <w:hyperlink r:id="rId11" w:history="1">
        <w:r w:rsidR="00AE15CF" w:rsidRPr="00FD3BC4">
          <w:rPr>
            <w:rStyle w:val="Hyperlink"/>
          </w:rPr>
          <w:t>bciceiapplications@nrtf.ca</w:t>
        </w:r>
      </w:hyperlink>
      <w:r w:rsidR="00AE15CF">
        <w:t xml:space="preserve"> </w:t>
      </w:r>
      <w:r w:rsidRPr="00D53166">
        <w:t>to support in filling out the report.</w:t>
      </w:r>
    </w:p>
    <w:p w14:paraId="2E54D3A9" w14:textId="0F7255B5" w:rsidR="00C95027" w:rsidRPr="00C95027" w:rsidRDefault="0036303B" w:rsidP="00C95027">
      <w:pPr>
        <w:pStyle w:val="Heading1"/>
        <w:spacing w:after="240"/>
        <w:rPr>
          <w:rFonts w:ascii="Calibri" w:hAnsi="Calibri" w:cs="Calibri"/>
          <w:b/>
          <w:smallCaps/>
          <w:color w:val="6B911C"/>
          <w:szCs w:val="24"/>
          <w:u w:color="7F7F7F" w:themeColor="text1" w:themeTint="80"/>
        </w:rPr>
      </w:pPr>
      <w:r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project summary</w:t>
      </w:r>
    </w:p>
    <w:tbl>
      <w:tblPr>
        <w:tblW w:w="1068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6"/>
        <w:gridCol w:w="7824"/>
      </w:tblGrid>
      <w:tr w:rsidR="00DB406A" w:rsidRPr="00D53166" w14:paraId="05A09D53" w14:textId="77777777" w:rsidTr="007A4976">
        <w:trPr>
          <w:trHeight w:val="1134"/>
        </w:trPr>
        <w:tc>
          <w:tcPr>
            <w:tcW w:w="2856" w:type="dxa"/>
            <w:shd w:val="clear" w:color="auto" w:fill="DAF4CA"/>
          </w:tcPr>
          <w:p w14:paraId="72C4507F" w14:textId="77777777" w:rsidR="00DB406A" w:rsidRPr="00D53166" w:rsidRDefault="00DB406A" w:rsidP="00DB406A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Please provide </w:t>
            </w:r>
            <w:proofErr w:type="gramStart"/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a brief summary</w:t>
            </w:r>
            <w:proofErr w:type="gramEnd"/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of your project</w:t>
            </w:r>
          </w:p>
          <w:p w14:paraId="0F219D27" w14:textId="77777777" w:rsidR="00DB406A" w:rsidRPr="00D53166" w:rsidRDefault="00DB406A" w:rsidP="00DB406A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</w:p>
        </w:tc>
        <w:tc>
          <w:tcPr>
            <w:tcW w:w="7824" w:type="dxa"/>
          </w:tcPr>
          <w:p w14:paraId="5560B640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7A3C929C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00D150F4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791B51DE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28209874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05856140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17968CB4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96255" w:rsidRPr="00D53166" w14:paraId="194AA7A1" w14:textId="77777777" w:rsidTr="007A4976">
        <w:trPr>
          <w:trHeight w:val="1134"/>
        </w:trPr>
        <w:tc>
          <w:tcPr>
            <w:tcW w:w="2856" w:type="dxa"/>
            <w:shd w:val="clear" w:color="auto" w:fill="DAF4CA"/>
          </w:tcPr>
          <w:p w14:paraId="2364DF06" w14:textId="259FD786" w:rsidR="00F96255" w:rsidRPr="00D53166" w:rsidRDefault="00F96255" w:rsidP="00DB406A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What was the objective of your project? Did it achieve it?</w:t>
            </w:r>
          </w:p>
        </w:tc>
        <w:tc>
          <w:tcPr>
            <w:tcW w:w="7824" w:type="dxa"/>
          </w:tcPr>
          <w:p w14:paraId="6FCCA7B4" w14:textId="77777777" w:rsidR="00F96255" w:rsidRPr="00D53166" w:rsidRDefault="00F96255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66461" w:rsidRPr="00D53166" w14:paraId="662D0857" w14:textId="77777777" w:rsidTr="007A4976">
        <w:trPr>
          <w:trHeight w:val="1134"/>
        </w:trPr>
        <w:tc>
          <w:tcPr>
            <w:tcW w:w="2856" w:type="dxa"/>
            <w:shd w:val="clear" w:color="auto" w:fill="DAF4CA"/>
          </w:tcPr>
          <w:p w14:paraId="1AAF6750" w14:textId="6936F323" w:rsidR="00A66461" w:rsidRPr="00D53166" w:rsidRDefault="00A66461" w:rsidP="008C77C8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Did your</w:t>
            </w:r>
            <w:r w:rsidR="00864C3B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</w:t>
            </w: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Nation </w:t>
            </w:r>
            <w:r w:rsidR="00E02E10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have any partners</w:t>
            </w:r>
            <w:r w:rsidR="00267C0E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for this project?</w:t>
            </w:r>
          </w:p>
        </w:tc>
        <w:tc>
          <w:tcPr>
            <w:tcW w:w="7824" w:type="dxa"/>
          </w:tcPr>
          <w:p w14:paraId="73F24604" w14:textId="2055A122" w:rsidR="00DB406A" w:rsidRPr="00D53166" w:rsidRDefault="00000000" w:rsidP="00D926D0">
            <w:pPr>
              <w:pStyle w:val="NoSpacing"/>
              <w:tabs>
                <w:tab w:val="left" w:pos="99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63903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6D0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256B1" w:rsidRPr="00D5316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926D0" w:rsidRPr="00D53166">
              <w:rPr>
                <w:rFonts w:ascii="Calibri" w:hAnsi="Calibri" w:cs="Calibri"/>
                <w:sz w:val="22"/>
                <w:szCs w:val="22"/>
              </w:rPr>
              <w:t>Yes</w:t>
            </w:r>
            <w:r w:rsidR="00E256B1" w:rsidRPr="00D53166">
              <w:rPr>
                <w:rFonts w:ascii="Calibri" w:hAnsi="Calibri" w:cs="Calibri"/>
                <w:sz w:val="22"/>
                <w:szCs w:val="22"/>
              </w:rPr>
              <w:t>. If yes, please list the partners below.</w:t>
            </w:r>
          </w:p>
          <w:p w14:paraId="4F9A1BE5" w14:textId="52C611AE" w:rsidR="00A66461" w:rsidRPr="00D53166" w:rsidRDefault="00000000" w:rsidP="00D926D0">
            <w:pPr>
              <w:pStyle w:val="NoSpacing"/>
              <w:tabs>
                <w:tab w:val="left" w:pos="99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17541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6D0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256B1" w:rsidRPr="00D5316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926D0" w:rsidRPr="00D53166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  <w:tr w:rsidR="00044C18" w:rsidRPr="00D53166" w14:paraId="3DAE71F7" w14:textId="77777777" w:rsidTr="007A4976">
        <w:trPr>
          <w:trHeight w:val="1134"/>
        </w:trPr>
        <w:tc>
          <w:tcPr>
            <w:tcW w:w="2856" w:type="dxa"/>
            <w:shd w:val="clear" w:color="auto" w:fill="DAF4CA"/>
          </w:tcPr>
          <w:p w14:paraId="211288A9" w14:textId="79859970" w:rsidR="00044C18" w:rsidRPr="00D53166" w:rsidRDefault="00044C18" w:rsidP="008C77C8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lastRenderedPageBreak/>
              <w:t>Did your Nation work with a consultant on this project?</w:t>
            </w:r>
          </w:p>
        </w:tc>
        <w:tc>
          <w:tcPr>
            <w:tcW w:w="7824" w:type="dxa"/>
          </w:tcPr>
          <w:p w14:paraId="7F0256FC" w14:textId="0455C2D0" w:rsidR="00DB406A" w:rsidRPr="00D53166" w:rsidRDefault="00000000" w:rsidP="00E256B1">
            <w:pPr>
              <w:pStyle w:val="NoSpacing"/>
              <w:tabs>
                <w:tab w:val="left" w:pos="105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33549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6B1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256B1" w:rsidRPr="00D53166">
              <w:rPr>
                <w:rFonts w:ascii="Calibri" w:hAnsi="Calibri" w:cs="Calibri"/>
                <w:sz w:val="22"/>
                <w:szCs w:val="22"/>
              </w:rPr>
              <w:t xml:space="preserve"> Yes. </w:t>
            </w:r>
            <w:r w:rsidR="00044C18" w:rsidRPr="00D53166">
              <w:rPr>
                <w:rFonts w:ascii="Calibri" w:hAnsi="Calibri" w:cs="Calibri"/>
                <w:sz w:val="22"/>
                <w:szCs w:val="22"/>
              </w:rPr>
              <w:t xml:space="preserve">If yes, please </w:t>
            </w:r>
            <w:r w:rsidR="00DB406A" w:rsidRPr="00D53166">
              <w:rPr>
                <w:rFonts w:ascii="Calibri" w:hAnsi="Calibri" w:cs="Calibri"/>
                <w:sz w:val="22"/>
                <w:szCs w:val="22"/>
              </w:rPr>
              <w:t>note</w:t>
            </w:r>
            <w:r w:rsidR="00044C18" w:rsidRPr="00D53166">
              <w:rPr>
                <w:rFonts w:ascii="Calibri" w:hAnsi="Calibri" w:cs="Calibri"/>
                <w:sz w:val="22"/>
                <w:szCs w:val="22"/>
              </w:rPr>
              <w:t xml:space="preserve"> the consultant</w:t>
            </w:r>
            <w:r w:rsidR="00E256B1" w:rsidRPr="00D53166">
              <w:rPr>
                <w:rFonts w:ascii="Calibri" w:hAnsi="Calibri" w:cs="Calibri"/>
                <w:sz w:val="22"/>
                <w:szCs w:val="22"/>
              </w:rPr>
              <w:t xml:space="preserve"> below.</w:t>
            </w:r>
          </w:p>
          <w:p w14:paraId="5F1181D3" w14:textId="7302323A" w:rsidR="00044C18" w:rsidRPr="00D53166" w:rsidRDefault="00000000" w:rsidP="00E256B1">
            <w:pPr>
              <w:pStyle w:val="NoSpacing"/>
              <w:tabs>
                <w:tab w:val="left" w:pos="105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04890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6B1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256B1" w:rsidRPr="00D53166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</w:tbl>
    <w:p w14:paraId="692FEA03" w14:textId="52885493" w:rsidR="00A66461" w:rsidRPr="00D53166" w:rsidRDefault="00121542" w:rsidP="00B370D4">
      <w:pPr>
        <w:pStyle w:val="Heading1"/>
        <w:spacing w:after="240"/>
        <w:rPr>
          <w:rStyle w:val="Strong"/>
          <w:rFonts w:ascii="Calibri" w:hAnsi="Calibri" w:cs="Calibri"/>
          <w:color w:val="6B911C"/>
        </w:rPr>
      </w:pPr>
      <w:r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P</w:t>
      </w:r>
      <w:r w:rsidR="00095533"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roject</w:t>
      </w:r>
      <w:r w:rsidR="00095533" w:rsidRPr="00D53166">
        <w:rPr>
          <w:rStyle w:val="Strong"/>
          <w:rFonts w:ascii="Calibri" w:hAnsi="Calibri" w:cs="Calibri"/>
          <w:color w:val="6B911C"/>
        </w:rPr>
        <w:t xml:space="preserve"> </w:t>
      </w:r>
      <w:r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D</w:t>
      </w:r>
      <w:r w:rsidR="00095533"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eliverables</w:t>
      </w:r>
      <w:r w:rsidR="00095533" w:rsidRPr="00D53166">
        <w:rPr>
          <w:rStyle w:val="Strong"/>
          <w:rFonts w:ascii="Calibri" w:hAnsi="Calibri" w:cs="Calibri"/>
          <w:color w:val="6B911C"/>
        </w:rPr>
        <w:t xml:space="preserve"> </w:t>
      </w:r>
    </w:p>
    <w:tbl>
      <w:tblPr>
        <w:tblW w:w="107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904"/>
      </w:tblGrid>
      <w:tr w:rsidR="00A66461" w:rsidRPr="00D53166" w14:paraId="46904A28" w14:textId="77777777" w:rsidTr="007A4976">
        <w:tc>
          <w:tcPr>
            <w:tcW w:w="2835" w:type="dxa"/>
            <w:shd w:val="clear" w:color="auto" w:fill="DAF4CA"/>
          </w:tcPr>
          <w:p w14:paraId="6E316E3F" w14:textId="77777777" w:rsidR="00A66461" w:rsidRPr="00D53166" w:rsidRDefault="00A66461" w:rsidP="0005754A">
            <w:pPr>
              <w:pStyle w:val="Quote"/>
              <w:tabs>
                <w:tab w:val="left" w:pos="1875"/>
              </w:tabs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According to your contribution agreement, what are your project’s core deliverables?</w:t>
            </w:r>
          </w:p>
          <w:p w14:paraId="795F5C12" w14:textId="77777777" w:rsidR="00A66461" w:rsidRPr="00D53166" w:rsidRDefault="00A66461" w:rsidP="008C77C8">
            <w:pPr>
              <w:pStyle w:val="Quote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</w:p>
        </w:tc>
        <w:tc>
          <w:tcPr>
            <w:tcW w:w="7904" w:type="dxa"/>
          </w:tcPr>
          <w:p w14:paraId="5A5C2209" w14:textId="77777777" w:rsidR="00A66461" w:rsidRPr="00D53166" w:rsidRDefault="00A66461" w:rsidP="00A66461">
            <w:pPr>
              <w:pStyle w:val="NoSpacing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__</w:t>
            </w:r>
          </w:p>
          <w:p w14:paraId="1B92AB15" w14:textId="77777777" w:rsidR="00A66461" w:rsidRPr="00D53166" w:rsidRDefault="00A66461" w:rsidP="00A66461">
            <w:pPr>
              <w:pStyle w:val="NoSpacing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__</w:t>
            </w:r>
          </w:p>
          <w:p w14:paraId="64BA091D" w14:textId="77777777" w:rsidR="00A66461" w:rsidRPr="00D53166" w:rsidRDefault="00A66461" w:rsidP="00A66461">
            <w:pPr>
              <w:pStyle w:val="NoSpacing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__</w:t>
            </w:r>
          </w:p>
          <w:p w14:paraId="4FFC781F" w14:textId="77777777" w:rsidR="00A66461" w:rsidRPr="00D53166" w:rsidRDefault="00A66461" w:rsidP="00A66461">
            <w:pPr>
              <w:pStyle w:val="NoSpacing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__</w:t>
            </w:r>
          </w:p>
          <w:p w14:paraId="23992E41" w14:textId="77777777" w:rsidR="00A66461" w:rsidRPr="00D53166" w:rsidRDefault="00A66461" w:rsidP="00A66461">
            <w:pPr>
              <w:pStyle w:val="NoSpacing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__</w:t>
            </w:r>
          </w:p>
        </w:tc>
      </w:tr>
      <w:tr w:rsidR="00A66461" w:rsidRPr="00D53166" w14:paraId="5173EAD3" w14:textId="77777777" w:rsidTr="007A4976">
        <w:tc>
          <w:tcPr>
            <w:tcW w:w="2835" w:type="dxa"/>
            <w:shd w:val="clear" w:color="auto" w:fill="DAF4CA"/>
          </w:tcPr>
          <w:p w14:paraId="2879B281" w14:textId="77777777" w:rsidR="00A66461" w:rsidRPr="00D53166" w:rsidRDefault="00C86D00" w:rsidP="00E44D06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W</w:t>
            </w:r>
            <w:r w:rsidR="00A66461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ere you able to complete all of your scheduled deliverables? </w:t>
            </w:r>
          </w:p>
          <w:p w14:paraId="5FC1CDC3" w14:textId="77777777" w:rsidR="00A66461" w:rsidRPr="00D53166" w:rsidRDefault="00A66461" w:rsidP="00E50788">
            <w:pPr>
              <w:pStyle w:val="Quote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</w:p>
        </w:tc>
        <w:tc>
          <w:tcPr>
            <w:tcW w:w="7904" w:type="dxa"/>
          </w:tcPr>
          <w:p w14:paraId="28FF95F2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If yes, what factors helped you achieve your success?</w:t>
            </w:r>
          </w:p>
          <w:p w14:paraId="7028322A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51195983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548BD1ED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360EAF0E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6C5E81CD" w14:textId="5528B36D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 xml:space="preserve">If no, what factors prevented you from achieving </w:t>
            </w:r>
            <w:r w:rsidR="009E3387" w:rsidRPr="00A576C2">
              <w:rPr>
                <w:rFonts w:ascii="Calibri" w:hAnsi="Calibri" w:cs="Calibri"/>
                <w:sz w:val="22"/>
                <w:szCs w:val="22"/>
              </w:rPr>
              <w:t>your objectives</w:t>
            </w:r>
            <w:r w:rsidRPr="00D53166">
              <w:rPr>
                <w:rFonts w:ascii="Calibri" w:hAnsi="Calibri" w:cs="Calibri"/>
                <w:sz w:val="22"/>
                <w:szCs w:val="22"/>
              </w:rPr>
              <w:t>?</w:t>
            </w:r>
          </w:p>
          <w:p w14:paraId="00A68DE3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109DED0C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159BA5F4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36CF8025" w14:textId="0DF75F9A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70F7F" w:rsidRPr="00D53166" w14:paraId="468A9A07" w14:textId="77777777" w:rsidTr="0005754A">
        <w:trPr>
          <w:trHeight w:val="1556"/>
        </w:trPr>
        <w:tc>
          <w:tcPr>
            <w:tcW w:w="2835" w:type="dxa"/>
            <w:shd w:val="clear" w:color="auto" w:fill="DAF4CA"/>
          </w:tcPr>
          <w:p w14:paraId="252F71C5" w14:textId="555A5114" w:rsidR="00470F7F" w:rsidRPr="00D53166" w:rsidRDefault="004225F3" w:rsidP="00001840">
            <w:pPr>
              <w:pStyle w:val="Quote"/>
              <w:spacing w:before="120"/>
              <w:ind w:left="0" w:right="27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Have you attached </w:t>
            </w:r>
            <w:r w:rsidR="00084C3E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the</w:t>
            </w: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</w:t>
            </w:r>
            <w:r w:rsidR="003477B1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required</w:t>
            </w: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documents</w:t>
            </w:r>
            <w:r w:rsidR="004E4C9C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as </w:t>
            </w:r>
            <w:r w:rsidR="0005754A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set out in the Contribution Agreement?</w:t>
            </w:r>
          </w:p>
        </w:tc>
        <w:tc>
          <w:tcPr>
            <w:tcW w:w="7904" w:type="dxa"/>
          </w:tcPr>
          <w:p w14:paraId="0DE2530E" w14:textId="77777777" w:rsidR="00470F7F" w:rsidRPr="00D53166" w:rsidRDefault="00000000" w:rsidP="00BF4BC7">
            <w:pPr>
              <w:pStyle w:val="NoSpacing"/>
              <w:tabs>
                <w:tab w:val="left" w:pos="1005"/>
              </w:tabs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703949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6A72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E6A72" w:rsidRPr="00D53166">
              <w:rPr>
                <w:rFonts w:ascii="Calibri" w:hAnsi="Calibri" w:cs="Calibri"/>
                <w:sz w:val="22"/>
                <w:szCs w:val="22"/>
              </w:rPr>
              <w:t xml:space="preserve"> Yes </w:t>
            </w:r>
          </w:p>
          <w:p w14:paraId="3F0F999A" w14:textId="77777777" w:rsidR="00EE6A72" w:rsidRPr="00D53166" w:rsidRDefault="00000000" w:rsidP="00BF4BC7">
            <w:pPr>
              <w:pStyle w:val="NoSpacing"/>
              <w:tabs>
                <w:tab w:val="left" w:pos="1005"/>
              </w:tabs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53103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6A72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E6A72" w:rsidRPr="00D53166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  <w:p w14:paraId="282C4CCA" w14:textId="690E4D9B" w:rsidR="00470F7F" w:rsidRPr="00D53166" w:rsidRDefault="00000000" w:rsidP="00BF4BC7">
            <w:pPr>
              <w:pStyle w:val="NoSpacing"/>
              <w:tabs>
                <w:tab w:val="left" w:pos="1005"/>
              </w:tabs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06717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6A72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E6A72" w:rsidRPr="00D53166">
              <w:rPr>
                <w:rFonts w:ascii="Calibri" w:hAnsi="Calibri" w:cs="Calibri"/>
                <w:sz w:val="22"/>
                <w:szCs w:val="22"/>
              </w:rPr>
              <w:t xml:space="preserve"> NA, I have no required documents that need to be submitted to NRT</w:t>
            </w:r>
            <w:r w:rsidR="00FA6DD2" w:rsidRPr="00D53166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79803A51" w14:textId="7C1AEC18" w:rsidR="00C243CE" w:rsidRPr="00D53166" w:rsidRDefault="00C243CE">
      <w:pPr>
        <w:rPr>
          <w:rStyle w:val="SubtleReference"/>
          <w:rFonts w:ascii="Calibri" w:hAnsi="Calibri" w:cs="Calibri"/>
          <w:b/>
          <w:color w:val="90C226" w:themeColor="accent1"/>
          <w:sz w:val="32"/>
          <w:szCs w:val="24"/>
          <w:u w:val="none"/>
        </w:rPr>
      </w:pPr>
    </w:p>
    <w:p w14:paraId="735655DF" w14:textId="66C04767" w:rsidR="00095533" w:rsidRPr="00D53166" w:rsidRDefault="00095533" w:rsidP="006E4AEB">
      <w:pPr>
        <w:pStyle w:val="Heading1"/>
        <w:spacing w:after="240"/>
        <w:rPr>
          <w:rFonts w:ascii="Calibri" w:hAnsi="Calibri" w:cs="Calibri"/>
          <w:color w:val="6B911C"/>
        </w:rPr>
      </w:pPr>
      <w:r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funding summary</w:t>
      </w:r>
    </w:p>
    <w:tbl>
      <w:tblPr>
        <w:tblW w:w="107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1"/>
        <w:gridCol w:w="7948"/>
      </w:tblGrid>
      <w:tr w:rsidR="00A66461" w:rsidRPr="00D53166" w14:paraId="2C084FED" w14:textId="77777777" w:rsidTr="00004804">
        <w:trPr>
          <w:trHeight w:val="1696"/>
        </w:trPr>
        <w:tc>
          <w:tcPr>
            <w:tcW w:w="2791" w:type="dxa"/>
            <w:shd w:val="clear" w:color="auto" w:fill="DAF4CA"/>
            <w:vAlign w:val="center"/>
          </w:tcPr>
          <w:p w14:paraId="33EBE5DA" w14:textId="1EF3FF06" w:rsidR="00A66461" w:rsidRPr="00D53166" w:rsidRDefault="00A66461" w:rsidP="00E44D06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How were NRT funds used?</w:t>
            </w:r>
          </w:p>
        </w:tc>
        <w:tc>
          <w:tcPr>
            <w:tcW w:w="7948" w:type="dxa"/>
          </w:tcPr>
          <w:p w14:paraId="017281E8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20EE4A1F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0137A23A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2DB0EB4D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1326A875" w14:textId="77777777" w:rsidR="00004804" w:rsidRPr="00D53166" w:rsidRDefault="00004804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5FA3AAF7" w14:textId="77777777" w:rsidR="00121542" w:rsidRPr="00D53166" w:rsidRDefault="00121542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617A4DD2" w14:textId="773FA4D6" w:rsidR="00121542" w:rsidRPr="00D53166" w:rsidRDefault="00121542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804" w:rsidRPr="00D53166" w14:paraId="0446DDAF" w14:textId="77777777" w:rsidTr="00BF4BC7">
        <w:tc>
          <w:tcPr>
            <w:tcW w:w="2791" w:type="dxa"/>
            <w:shd w:val="clear" w:color="auto" w:fill="DAF4CA"/>
            <w:vAlign w:val="center"/>
          </w:tcPr>
          <w:p w14:paraId="408B8F0D" w14:textId="17BD2200" w:rsidR="00004804" w:rsidRPr="00D53166" w:rsidRDefault="00004804" w:rsidP="00004804">
            <w:pPr>
              <w:pStyle w:val="NoSpacing"/>
              <w:rPr>
                <w:rFonts w:ascii="Calibri" w:hAnsi="Calibri" w:cs="Calibri"/>
                <w:b/>
                <w:iCs/>
                <w:color w:val="404040" w:themeColor="text1" w:themeTint="BF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Cs/>
                <w:color w:val="404040" w:themeColor="text1" w:themeTint="BF"/>
                <w:sz w:val="22"/>
                <w:szCs w:val="22"/>
              </w:rPr>
              <w:t xml:space="preserve">Were NRT funds used to leverage other funding sources? If yes, please </w:t>
            </w:r>
            <w:r w:rsidR="00D46AAF" w:rsidRPr="00D53166">
              <w:rPr>
                <w:rFonts w:ascii="Calibri" w:hAnsi="Calibri" w:cs="Calibri"/>
                <w:b/>
                <w:iCs/>
                <w:color w:val="404040" w:themeColor="text1" w:themeTint="BF"/>
                <w:sz w:val="22"/>
                <w:szCs w:val="22"/>
              </w:rPr>
              <w:t>list the other funders</w:t>
            </w:r>
            <w:r w:rsidRPr="00D53166">
              <w:rPr>
                <w:rFonts w:ascii="Calibri" w:hAnsi="Calibri" w:cs="Calibri"/>
                <w:b/>
                <w:iCs/>
                <w:color w:val="404040" w:themeColor="text1" w:themeTint="BF"/>
                <w:sz w:val="22"/>
                <w:szCs w:val="22"/>
              </w:rPr>
              <w:t>.</w:t>
            </w:r>
          </w:p>
          <w:p w14:paraId="1154C501" w14:textId="77777777" w:rsidR="00004804" w:rsidRPr="00D53166" w:rsidRDefault="00004804" w:rsidP="00E44D06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</w:p>
        </w:tc>
        <w:tc>
          <w:tcPr>
            <w:tcW w:w="7948" w:type="dxa"/>
          </w:tcPr>
          <w:p w14:paraId="7C167301" w14:textId="77777777" w:rsidR="00004804" w:rsidRPr="00D53166" w:rsidRDefault="00004804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6250B09" w14:textId="77777777" w:rsidR="006C005E" w:rsidRPr="00D53166" w:rsidRDefault="006C005E" w:rsidP="00D77892">
      <w:pPr>
        <w:autoSpaceDE w:val="0"/>
        <w:autoSpaceDN w:val="0"/>
        <w:adjustRightInd w:val="0"/>
        <w:ind w:left="-480"/>
        <w:rPr>
          <w:rStyle w:val="IntenseEmphasis"/>
          <w:rFonts w:ascii="Calibri" w:hAnsi="Calibri" w:cs="Calibri"/>
        </w:rPr>
      </w:pPr>
    </w:p>
    <w:p w14:paraId="4C085FC9" w14:textId="78E6B7C5" w:rsidR="00A66461" w:rsidRPr="00D53166" w:rsidRDefault="00E06084" w:rsidP="00D77892">
      <w:pPr>
        <w:autoSpaceDE w:val="0"/>
        <w:autoSpaceDN w:val="0"/>
        <w:adjustRightInd w:val="0"/>
        <w:ind w:left="-480"/>
        <w:rPr>
          <w:rStyle w:val="IntenseEmphasis"/>
          <w:rFonts w:ascii="Calibri" w:hAnsi="Calibri" w:cs="Calibri"/>
        </w:rPr>
      </w:pPr>
      <w:r w:rsidRPr="00D53166">
        <w:rPr>
          <w:rStyle w:val="IntenseEmphasis"/>
          <w:rFonts w:ascii="Calibri" w:hAnsi="Calibri" w:cs="Calibri"/>
        </w:rPr>
        <w:t xml:space="preserve">IMPORTANT: </w:t>
      </w:r>
      <w:r w:rsidR="00A66461" w:rsidRPr="00D53166">
        <w:rPr>
          <w:rStyle w:val="IntenseEmphasis"/>
          <w:rFonts w:ascii="Calibri" w:hAnsi="Calibri" w:cs="Calibri"/>
        </w:rPr>
        <w:t>Please show where funds were spent</w:t>
      </w:r>
      <w:r w:rsidR="00E46965" w:rsidRPr="00D53166">
        <w:rPr>
          <w:rStyle w:val="IntenseEmphasis"/>
          <w:rFonts w:ascii="Calibri" w:hAnsi="Calibri" w:cs="Calibri"/>
        </w:rPr>
        <w:t xml:space="preserve"> for this project phase</w:t>
      </w:r>
    </w:p>
    <w:p w14:paraId="014AC5BB" w14:textId="66A75AC9" w:rsidR="00E06084" w:rsidRPr="00D53166" w:rsidRDefault="000E066D" w:rsidP="00E06084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Style w:val="IntenseEmphasis"/>
          <w:rFonts w:ascii="Calibri" w:hAnsi="Calibri" w:cs="Calibri"/>
        </w:rPr>
      </w:pPr>
      <w:r w:rsidRPr="00D53166">
        <w:rPr>
          <w:rStyle w:val="IntenseEmphasis"/>
          <w:rFonts w:ascii="Calibri" w:hAnsi="Calibri" w:cs="Calibri"/>
        </w:rPr>
        <w:t>Please note the expenses listed under NRT needs to comply with the same guidelines that the project was approved under</w:t>
      </w:r>
      <w:r w:rsidR="00E06084" w:rsidRPr="00D53166">
        <w:rPr>
          <w:rStyle w:val="IntenseEmphasis"/>
          <w:rFonts w:ascii="Calibri" w:hAnsi="Calibri" w:cs="Calibri"/>
        </w:rPr>
        <w:t xml:space="preserve"> the ‘BCICEI Budget Cashflow’</w:t>
      </w:r>
    </w:p>
    <w:p w14:paraId="25D72F55" w14:textId="17ADD034" w:rsidR="004656AF" w:rsidRPr="00FE5F4C" w:rsidRDefault="00523596" w:rsidP="00E06084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Style w:val="IntenseEmphasis"/>
          <w:rFonts w:ascii="Calibri" w:hAnsi="Calibri" w:cs="Calibri"/>
        </w:rPr>
      </w:pPr>
      <w:r w:rsidRPr="00FE5F4C">
        <w:rPr>
          <w:rStyle w:val="IntenseEmphasis"/>
          <w:rFonts w:ascii="Calibri" w:hAnsi="Calibri" w:cs="Calibri"/>
        </w:rPr>
        <w:t>NRT</w:t>
      </w:r>
      <w:r w:rsidR="00E06084" w:rsidRPr="00FE5F4C">
        <w:rPr>
          <w:rStyle w:val="IntenseEmphasis"/>
          <w:rFonts w:ascii="Calibri" w:hAnsi="Calibri" w:cs="Calibri"/>
        </w:rPr>
        <w:t xml:space="preserve"> cannot release the </w:t>
      </w:r>
      <w:r w:rsidR="00FE5F4C" w:rsidRPr="00FE5F4C">
        <w:rPr>
          <w:rStyle w:val="IntenseEmphasis"/>
          <w:rFonts w:ascii="Calibri" w:hAnsi="Calibri" w:cs="Calibri"/>
        </w:rPr>
        <w:t xml:space="preserve">final </w:t>
      </w:r>
      <w:r w:rsidR="00E06084" w:rsidRPr="00FE5F4C">
        <w:rPr>
          <w:rStyle w:val="IntenseEmphasis"/>
          <w:rFonts w:ascii="Calibri" w:hAnsi="Calibri" w:cs="Calibri"/>
        </w:rPr>
        <w:t>insta</w:t>
      </w:r>
      <w:r w:rsidR="00D63EF2" w:rsidRPr="00FE5F4C">
        <w:rPr>
          <w:rStyle w:val="IntenseEmphasis"/>
          <w:rFonts w:ascii="Calibri" w:hAnsi="Calibri" w:cs="Calibri"/>
        </w:rPr>
        <w:t>l</w:t>
      </w:r>
      <w:r w:rsidR="00E06084" w:rsidRPr="00FE5F4C">
        <w:rPr>
          <w:rStyle w:val="IntenseEmphasis"/>
          <w:rFonts w:ascii="Calibri" w:hAnsi="Calibri" w:cs="Calibri"/>
        </w:rPr>
        <w:t xml:space="preserve">lment if the expenses </w:t>
      </w:r>
      <w:r w:rsidR="00FD01F6" w:rsidRPr="00FE5F4C">
        <w:rPr>
          <w:rStyle w:val="IntenseEmphasis"/>
          <w:rFonts w:ascii="Calibri" w:hAnsi="Calibri" w:cs="Calibri"/>
        </w:rPr>
        <w:t>are not</w:t>
      </w:r>
      <w:r w:rsidR="00E06084" w:rsidRPr="00FE5F4C">
        <w:rPr>
          <w:rStyle w:val="IntenseEmphasis"/>
          <w:rFonts w:ascii="Calibri" w:hAnsi="Calibri" w:cs="Calibri"/>
        </w:rPr>
        <w:t xml:space="preserve"> detailed. Please break down expense items and line items</w:t>
      </w:r>
    </w:p>
    <w:p w14:paraId="06B5E3BF" w14:textId="73C25E52" w:rsidR="00E06084" w:rsidRPr="00D53166" w:rsidRDefault="004656AF" w:rsidP="00E06084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Style w:val="IntenseEmphasis"/>
          <w:rFonts w:ascii="Calibri" w:hAnsi="Calibri" w:cs="Calibri"/>
        </w:rPr>
      </w:pPr>
      <w:r w:rsidRPr="00D53166">
        <w:rPr>
          <w:rStyle w:val="IntenseEmphasis"/>
          <w:rFonts w:ascii="Calibri" w:hAnsi="Calibri" w:cs="Calibri"/>
        </w:rPr>
        <w:t>S</w:t>
      </w:r>
      <w:r w:rsidR="00E06084" w:rsidRPr="00D53166">
        <w:rPr>
          <w:rStyle w:val="IntenseEmphasis"/>
          <w:rFonts w:ascii="Calibri" w:hAnsi="Calibri" w:cs="Calibri"/>
        </w:rPr>
        <w:t>end invoices for</w:t>
      </w:r>
      <w:r w:rsidRPr="00D53166">
        <w:rPr>
          <w:rStyle w:val="IntenseEmphasis"/>
          <w:rFonts w:ascii="Calibri" w:hAnsi="Calibri" w:cs="Calibri"/>
        </w:rPr>
        <w:t xml:space="preserve"> expense</w:t>
      </w:r>
      <w:r w:rsidR="00E06084" w:rsidRPr="00D53166">
        <w:rPr>
          <w:rStyle w:val="IntenseEmphasis"/>
          <w:rFonts w:ascii="Calibri" w:hAnsi="Calibri" w:cs="Calibri"/>
        </w:rPr>
        <w:t xml:space="preserve"> items over $</w:t>
      </w:r>
      <w:r w:rsidR="00297657" w:rsidRPr="00D53166">
        <w:rPr>
          <w:rStyle w:val="IntenseEmphasis"/>
          <w:rFonts w:ascii="Calibri" w:hAnsi="Calibri" w:cs="Calibri"/>
        </w:rPr>
        <w:t>1</w:t>
      </w:r>
      <w:r w:rsidR="00E06084" w:rsidRPr="00D53166">
        <w:rPr>
          <w:rStyle w:val="IntenseEmphasis"/>
          <w:rFonts w:ascii="Calibri" w:hAnsi="Calibri" w:cs="Calibri"/>
        </w:rPr>
        <w:t>5,000</w:t>
      </w:r>
    </w:p>
    <w:tbl>
      <w:tblPr>
        <w:tblpPr w:leftFromText="180" w:rightFromText="180" w:vertAnchor="text" w:horzAnchor="margin" w:tblpX="-423" w:tblpY="57"/>
        <w:tblW w:w="10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4"/>
        <w:gridCol w:w="1713"/>
        <w:gridCol w:w="1275"/>
        <w:gridCol w:w="1562"/>
        <w:gridCol w:w="1201"/>
        <w:gridCol w:w="1724"/>
      </w:tblGrid>
      <w:tr w:rsidR="00B26923" w:rsidRPr="00D53166" w14:paraId="04859197" w14:textId="77777777" w:rsidTr="00513A7B">
        <w:tc>
          <w:tcPr>
            <w:tcW w:w="3244" w:type="dxa"/>
            <w:tcBorders>
              <w:bottom w:val="single" w:sz="4" w:space="0" w:color="auto"/>
            </w:tcBorders>
            <w:shd w:val="clear" w:color="auto" w:fill="DAF4CA"/>
            <w:vAlign w:val="center"/>
          </w:tcPr>
          <w:p w14:paraId="1E29C342" w14:textId="77777777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Expense Item</w:t>
            </w:r>
          </w:p>
        </w:tc>
        <w:tc>
          <w:tcPr>
            <w:tcW w:w="1713" w:type="dxa"/>
            <w:tcBorders>
              <w:bottom w:val="single" w:sz="4" w:space="0" w:color="auto"/>
            </w:tcBorders>
            <w:shd w:val="clear" w:color="auto" w:fill="DAF4CA"/>
          </w:tcPr>
          <w:p w14:paraId="0FDC3D4A" w14:textId="400734E6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 xml:space="preserve">Associated Invoice Reference # </w:t>
            </w:r>
            <w:r w:rsidRPr="00D53166">
              <w:rPr>
                <w:rFonts w:ascii="Calibri" w:hAnsi="Calibri" w:cs="Calibri"/>
                <w:i/>
                <w:sz w:val="18"/>
                <w:szCs w:val="18"/>
              </w:rPr>
              <w:t>(if applicable)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AF4CA"/>
            <w:vAlign w:val="center"/>
          </w:tcPr>
          <w:p w14:paraId="433478A5" w14:textId="62F5EEEF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In-Kind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DAF4CA"/>
            <w:vAlign w:val="center"/>
          </w:tcPr>
          <w:p w14:paraId="4F051839" w14:textId="77777777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Other Sources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shd w:val="clear" w:color="auto" w:fill="DAF4CA"/>
            <w:vAlign w:val="center"/>
          </w:tcPr>
          <w:p w14:paraId="117F2B16" w14:textId="77777777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NRT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DAF4CA"/>
            <w:vAlign w:val="center"/>
          </w:tcPr>
          <w:p w14:paraId="56A49F71" w14:textId="4CF360E6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Total Cost</w:t>
            </w:r>
          </w:p>
        </w:tc>
      </w:tr>
      <w:tr w:rsidR="00B26923" w:rsidRPr="00D53166" w14:paraId="0623FD41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D9D9D9"/>
              <w:right w:val="single" w:sz="4" w:space="0" w:color="auto"/>
            </w:tcBorders>
            <w:shd w:val="clear" w:color="auto" w:fill="D9D9D9" w:themeFill="background1" w:themeFillShade="D9"/>
          </w:tcPr>
          <w:p w14:paraId="132EF1AD" w14:textId="403D2BC0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Ex.</w:t>
            </w:r>
            <w:r w:rsidRPr="00D53166">
              <w:rPr>
                <w:rFonts w:ascii="Calibri" w:hAnsi="Calibri" w:cs="Calibri"/>
                <w:sz w:val="22"/>
                <w:szCs w:val="22"/>
              </w:rPr>
              <w:t xml:space="preserve"> Land and Environmental Review </w:t>
            </w: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D9D9D9" w:themeFill="background1" w:themeFillShade="D9"/>
          </w:tcPr>
          <w:p w14:paraId="6270BE71" w14:textId="6F852355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Invoice 32A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D9D9D9" w:themeFill="background1" w:themeFillShade="D9"/>
          </w:tcPr>
          <w:p w14:paraId="0AFA2695" w14:textId="6EFC5C60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$3,750</w:t>
            </w: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D9D9D9" w:themeFill="background1" w:themeFillShade="D9"/>
          </w:tcPr>
          <w:p w14:paraId="39A6E677" w14:textId="39417CD1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$5,000</w:t>
            </w: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D9D9D9" w:themeFill="background1" w:themeFillShade="D9"/>
          </w:tcPr>
          <w:p w14:paraId="52E42FE2" w14:textId="48E8DEE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$20,000</w:t>
            </w: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D9D9D9" w:themeFill="background1" w:themeFillShade="D9"/>
          </w:tcPr>
          <w:p w14:paraId="170DC3FA" w14:textId="09BD1C3C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$28,750</w:t>
            </w:r>
          </w:p>
        </w:tc>
      </w:tr>
      <w:tr w:rsidR="00B26923" w:rsidRPr="00D53166" w14:paraId="7CCDF4B4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  <w:shd w:val="clear" w:color="auto" w:fill="auto"/>
          </w:tcPr>
          <w:p w14:paraId="0EF10927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</w:tcPr>
          <w:p w14:paraId="720FF64F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4FF8DC7B" w14:textId="13BDC3DF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192F472F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45CA8A26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0622B6DD" w14:textId="58A986ED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3AF34044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043194FB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0870AFB4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D2D10C2" w14:textId="5E980124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44E8EFCB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37440867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48032019" w14:textId="4359609D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28EDBA36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20F53ABC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18416E38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ADB0374" w14:textId="26049128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3F206C15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59DF2DAE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61E8540F" w14:textId="48634A8E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5C1C13DF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430D7FA3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0DB7753E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7E657C5" w14:textId="65D73FCC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5AC20C50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615F3AB1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1D5B8C24" w14:textId="54E279A2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0EE90AAE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3C334733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63319BE4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163F4CAB" w14:textId="1A7DB265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156CE722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0DEBC0DF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2852E35C" w14:textId="2B94085B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0DDFE8AA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1D4B68EA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3DA690D5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1049938" w14:textId="5E033F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5876ECBB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6564B7A5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63E61C7E" w14:textId="1FC4E8DA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7B236C64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61ED81E5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499F140E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6F9D1A9C" w14:textId="2A1A2F8E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912CC81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613C5830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631015DB" w14:textId="2DF276E1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2D4CF3AE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19021F82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161D6727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017F765A" w14:textId="684E1235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11EC100C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28305C6D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62568C30" w14:textId="719FA9E5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098BF967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7C2D1B18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27EE3AB9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69757375" w14:textId="0CDA25F1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59DB4690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4C2EF434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405B4C54" w14:textId="42AE91D8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304F4621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59EB9173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C8870F1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3D37C8FC" w14:textId="7F9E7200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20264E14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88E29A2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00E019ED" w14:textId="3346D83A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239300C4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6C424032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350C6074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44A5AC32" w14:textId="67C96AA0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22CBDD4C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01F56C01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3F3D091A" w14:textId="26340D45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386C9844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59913345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6852A602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3268D6A1" w14:textId="3EE4BDD0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AFE9BED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14B0D134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5E568657" w14:textId="6891BE96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0D342A70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2851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5201E876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3B898D6F" w14:textId="198D04E8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2703A548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51E87959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5E841C07" w14:textId="6D4C3115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3372" w:rsidRPr="00D53166" w14:paraId="4B2EEA61" w14:textId="77777777" w:rsidTr="00513A7B"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0575" w14:textId="4CBB32D4" w:rsidR="00CB3372" w:rsidRPr="00D53166" w:rsidRDefault="00CB3372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/>
                <w:sz w:val="22"/>
                <w:szCs w:val="22"/>
              </w:rPr>
              <w:t>Totals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/>
          </w:tcPr>
          <w:p w14:paraId="14F21D51" w14:textId="799441E8" w:rsidR="00CB3372" w:rsidRPr="00D53166" w:rsidRDefault="00CB3372" w:rsidP="00B26923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/>
          </w:tcPr>
          <w:p w14:paraId="5DF65FE6" w14:textId="312CB2A1" w:rsidR="00CB3372" w:rsidRPr="00D53166" w:rsidRDefault="00CB3372" w:rsidP="00B26923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/>
          </w:tcPr>
          <w:p w14:paraId="4FC9F476" w14:textId="77777777" w:rsidR="00CB3372" w:rsidRPr="00D53166" w:rsidRDefault="00CB3372" w:rsidP="00B26923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4" w:space="0" w:color="auto"/>
            </w:tcBorders>
            <w:shd w:val="clear" w:color="auto" w:fill="DAF4CA"/>
            <w:vAlign w:val="bottom"/>
          </w:tcPr>
          <w:p w14:paraId="11B44104" w14:textId="77777777" w:rsidR="00CB3372" w:rsidRPr="00D53166" w:rsidRDefault="00CB3372" w:rsidP="00B26923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7EB11A31" w14:textId="77777777" w:rsidR="002E2417" w:rsidRPr="00D53166" w:rsidRDefault="002E2417">
      <w:pPr>
        <w:rPr>
          <w:rStyle w:val="SubtleReference"/>
          <w:rFonts w:ascii="Calibri" w:hAnsi="Calibri" w:cs="Calibri"/>
          <w:b/>
          <w:color w:val="90C226" w:themeColor="accent1"/>
          <w:sz w:val="32"/>
          <w:szCs w:val="24"/>
          <w:u w:val="none"/>
        </w:rPr>
      </w:pPr>
    </w:p>
    <w:p w14:paraId="79344B9C" w14:textId="05784E28" w:rsidR="00CF2147" w:rsidRPr="00D53166" w:rsidRDefault="00CF2147" w:rsidP="00FE5F4C">
      <w:pPr>
        <w:jc w:val="center"/>
        <w:rPr>
          <w:rStyle w:val="SubtleReference"/>
          <w:rFonts w:ascii="Calibri" w:hAnsi="Calibri" w:cs="Calibri"/>
          <w:b/>
          <w:color w:val="90C226" w:themeColor="accent1"/>
          <w:sz w:val="32"/>
          <w:szCs w:val="24"/>
          <w:u w:val="none"/>
        </w:rPr>
      </w:pPr>
      <w:r w:rsidRPr="00FE5F4C">
        <w:rPr>
          <w:rStyle w:val="Heading1Char"/>
        </w:rPr>
        <w:t xml:space="preserve">Have you filled out the </w:t>
      </w:r>
      <w:r w:rsidR="00B71E36" w:rsidRPr="00FE5F4C">
        <w:rPr>
          <w:rStyle w:val="Heading1Char"/>
        </w:rPr>
        <w:t xml:space="preserve">expense </w:t>
      </w:r>
      <w:r w:rsidRPr="00FE5F4C">
        <w:rPr>
          <w:rStyle w:val="Heading1Char"/>
        </w:rPr>
        <w:t>table above</w:t>
      </w:r>
      <w:r w:rsidR="00756EB3" w:rsidRPr="00FE5F4C">
        <w:rPr>
          <w:rStyle w:val="Heading1Char"/>
        </w:rPr>
        <w:t xml:space="preserve"> following the guidelines</w:t>
      </w:r>
      <w:r w:rsidR="00B71E36" w:rsidRPr="00FE5F4C">
        <w:rPr>
          <w:rStyle w:val="Heading1Char"/>
        </w:rPr>
        <w:t xml:space="preserve"> set out above? </w:t>
      </w:r>
      <w:r w:rsidR="00FE5F4C">
        <w:rPr>
          <w:rStyle w:val="Heading1Char"/>
        </w:rPr>
        <w:t>A</w:t>
      </w:r>
      <w:r w:rsidR="00A7437D" w:rsidRPr="00FE5F4C">
        <w:rPr>
          <w:rStyle w:val="Heading1Char"/>
        </w:rPr>
        <w:t xml:space="preserve">nd </w:t>
      </w:r>
      <w:r w:rsidR="00C65C94" w:rsidRPr="00FE5F4C">
        <w:rPr>
          <w:rStyle w:val="Heading1Char"/>
        </w:rPr>
        <w:t>have you</w:t>
      </w:r>
      <w:r w:rsidR="007D2AAF" w:rsidRPr="00FE5F4C">
        <w:rPr>
          <w:rStyle w:val="Heading1Char"/>
        </w:rPr>
        <w:t xml:space="preserve"> </w:t>
      </w:r>
      <w:r w:rsidR="00C65C94" w:rsidRPr="00FE5F4C">
        <w:rPr>
          <w:rStyle w:val="Heading1Char"/>
        </w:rPr>
        <w:t xml:space="preserve">included </w:t>
      </w:r>
      <w:r w:rsidR="00A7437D" w:rsidRPr="00FE5F4C">
        <w:rPr>
          <w:rStyle w:val="Heading1Char"/>
        </w:rPr>
        <w:t xml:space="preserve">invoices and their associated reference number for </w:t>
      </w:r>
      <w:r w:rsidR="00FE5F4C">
        <w:rPr>
          <w:rStyle w:val="Heading1Char"/>
        </w:rPr>
        <w:t>NRT</w:t>
      </w:r>
      <w:r w:rsidR="00A7437D" w:rsidRPr="00FE5F4C">
        <w:rPr>
          <w:rStyle w:val="Heading1Char"/>
        </w:rPr>
        <w:t xml:space="preserve"> expenses greater than $15,000? (if applicable)</w:t>
      </w:r>
      <w:r w:rsidR="007778F6" w:rsidRPr="00FE5F4C">
        <w:rPr>
          <w:rStyle w:val="Heading1Char"/>
        </w:rPr>
        <w:t>.</w:t>
      </w:r>
      <w:r w:rsidR="00A7437D" w:rsidRPr="00D53166">
        <w:rPr>
          <w:rStyle w:val="SubtleReference"/>
          <w:rFonts w:ascii="Calibri" w:hAnsi="Calibri" w:cs="Calibri"/>
          <w:b/>
          <w:color w:val="90C226" w:themeColor="accent1"/>
          <w:sz w:val="32"/>
          <w:szCs w:val="24"/>
          <w:u w:val="none"/>
        </w:rPr>
        <w:t xml:space="preserve">   </w:t>
      </w:r>
      <w:sdt>
        <w:sdtPr>
          <w:rPr>
            <w:rStyle w:val="Heading1Char"/>
          </w:rPr>
          <w:id w:val="-1710949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437D" w:rsidRPr="00FE5F4C">
            <w:rPr>
              <w:rStyle w:val="Heading1Char"/>
              <w:rFonts w:ascii="Segoe UI Symbol" w:hAnsi="Segoe UI Symbol" w:cs="Segoe UI Symbol"/>
            </w:rPr>
            <w:t>☐</w:t>
          </w:r>
        </w:sdtContent>
      </w:sdt>
      <w:r w:rsidR="00A7437D" w:rsidRPr="00FE5F4C">
        <w:rPr>
          <w:rStyle w:val="Heading1Char"/>
          <w:smallCaps/>
        </w:rPr>
        <w:t xml:space="preserve"> Yes   </w:t>
      </w:r>
      <w:sdt>
        <w:sdtPr>
          <w:rPr>
            <w:rStyle w:val="Heading1Char"/>
          </w:rPr>
          <w:id w:val="727187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437D" w:rsidRPr="00FE5F4C">
            <w:rPr>
              <w:rStyle w:val="Heading1Char"/>
              <w:rFonts w:ascii="Segoe UI Symbol" w:hAnsi="Segoe UI Symbol" w:cs="Segoe UI Symbol"/>
            </w:rPr>
            <w:t>☐</w:t>
          </w:r>
        </w:sdtContent>
      </w:sdt>
      <w:r w:rsidR="00A7437D" w:rsidRPr="00FE5F4C">
        <w:rPr>
          <w:rStyle w:val="Heading1Char"/>
          <w:smallCaps/>
        </w:rPr>
        <w:t xml:space="preserve"> No</w:t>
      </w:r>
    </w:p>
    <w:p w14:paraId="3EB17216" w14:textId="0D26BE27" w:rsidR="00BB7BBF" w:rsidRPr="00D53166" w:rsidRDefault="00095533" w:rsidP="00FD04F9">
      <w:pPr>
        <w:pStyle w:val="Heading1"/>
        <w:spacing w:after="240"/>
        <w:rPr>
          <w:rFonts w:ascii="Calibri" w:hAnsi="Calibri" w:cs="Calibri"/>
          <w:color w:val="6B911C"/>
        </w:rPr>
      </w:pPr>
      <w:r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lastRenderedPageBreak/>
        <w:t>capacity building benefits</w:t>
      </w:r>
    </w:p>
    <w:tbl>
      <w:tblPr>
        <w:tblpPr w:leftFromText="180" w:rightFromText="180" w:vertAnchor="text" w:horzAnchor="margin" w:tblpX="-467" w:tblpY="120"/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39"/>
      </w:tblGrid>
      <w:tr w:rsidR="00A66461" w:rsidRPr="00D53166" w14:paraId="77C98EE5" w14:textId="77777777" w:rsidTr="007A4976">
        <w:tc>
          <w:tcPr>
            <w:tcW w:w="10739" w:type="dxa"/>
            <w:shd w:val="clear" w:color="auto" w:fill="DAF4CA"/>
          </w:tcPr>
          <w:p w14:paraId="5AE3FF64" w14:textId="086AEA62" w:rsidR="004D2FC6" w:rsidRPr="00D53166" w:rsidRDefault="00C86D00" w:rsidP="1566C1CB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Please briefly describe how</w:t>
            </w:r>
            <w:r w:rsidR="00A66461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the NRT support assisted you (your community/organization) to build capacity</w:t>
            </w:r>
            <w:r w:rsidR="004D2FC6" w:rsidRPr="00D53166">
              <w:rPr>
                <w:rFonts w:ascii="Calibri" w:hAnsi="Calibri" w:cs="Calibri"/>
                <w:b/>
              </w:rPr>
              <w:t xml:space="preserve"> (e.g.: through collaboration, engagement, training and mentorship, ownerships, or other developments)</w:t>
            </w:r>
            <w:r w:rsidR="00476041" w:rsidRPr="00D53166">
              <w:rPr>
                <w:rFonts w:ascii="Calibri" w:hAnsi="Calibri" w:cs="Calibri"/>
                <w:b/>
              </w:rPr>
              <w:t>.</w:t>
            </w:r>
          </w:p>
        </w:tc>
      </w:tr>
      <w:tr w:rsidR="00A66461" w:rsidRPr="00D53166" w14:paraId="302BA8D8" w14:textId="77777777" w:rsidTr="007778F6">
        <w:trPr>
          <w:trHeight w:val="3247"/>
        </w:trPr>
        <w:tc>
          <w:tcPr>
            <w:tcW w:w="10739" w:type="dxa"/>
            <w:shd w:val="clear" w:color="auto" w:fill="auto"/>
          </w:tcPr>
          <w:p w14:paraId="4702CE34" w14:textId="77777777" w:rsidR="00A66461" w:rsidRPr="00D53166" w:rsidRDefault="00A66461" w:rsidP="0012154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63915E5" w14:textId="77777777" w:rsidR="00E931CB" w:rsidRPr="00D53166" w:rsidRDefault="00E931CB" w:rsidP="0012154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941F5FE" w14:textId="77777777" w:rsidR="00E931CB" w:rsidRPr="00D53166" w:rsidRDefault="00E931CB" w:rsidP="0012154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93F1403" w14:textId="77777777" w:rsidR="00E931CB" w:rsidRPr="00D53166" w:rsidRDefault="00E931CB" w:rsidP="0012154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A1D46A2" w14:textId="77777777" w:rsidR="00A66461" w:rsidRPr="00D53166" w:rsidRDefault="00A66461" w:rsidP="0012154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66461" w:rsidRPr="00D53166" w14:paraId="116D9EB1" w14:textId="77777777" w:rsidTr="007A4976">
        <w:tc>
          <w:tcPr>
            <w:tcW w:w="10739" w:type="dxa"/>
            <w:shd w:val="clear" w:color="auto" w:fill="DAF4CA"/>
          </w:tcPr>
          <w:p w14:paraId="15F920D7" w14:textId="77777777" w:rsidR="00A66461" w:rsidRPr="00D53166" w:rsidRDefault="00A66461" w:rsidP="00121542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How will this initiative benefit you/your org/community in the future?</w:t>
            </w:r>
          </w:p>
        </w:tc>
      </w:tr>
      <w:tr w:rsidR="00A66461" w:rsidRPr="00D53166" w14:paraId="3CB2F716" w14:textId="77777777" w:rsidTr="1566C1CB">
        <w:trPr>
          <w:trHeight w:val="3402"/>
        </w:trPr>
        <w:tc>
          <w:tcPr>
            <w:tcW w:w="10739" w:type="dxa"/>
            <w:shd w:val="clear" w:color="auto" w:fill="auto"/>
          </w:tcPr>
          <w:p w14:paraId="6DADB984" w14:textId="77777777" w:rsidR="00A66461" w:rsidRPr="00D53166" w:rsidRDefault="00A66461" w:rsidP="0012154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4BC7" w:rsidRPr="00D53166" w14:paraId="6782AF3A" w14:textId="77777777" w:rsidTr="001C4114">
        <w:trPr>
          <w:trHeight w:val="574"/>
        </w:trPr>
        <w:tc>
          <w:tcPr>
            <w:tcW w:w="10739" w:type="dxa"/>
            <w:shd w:val="clear" w:color="auto" w:fill="DAF4CA"/>
            <w:vAlign w:val="center"/>
          </w:tcPr>
          <w:p w14:paraId="7151BB13" w14:textId="38D933BE" w:rsidR="00BF4BC7" w:rsidRPr="00D53166" w:rsidRDefault="00BF4BC7" w:rsidP="001C4114">
            <w:pPr>
              <w:pStyle w:val="Quote"/>
              <w:spacing w:before="12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What are the next steps for </w:t>
            </w:r>
            <w:r w:rsidR="001C4114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the community’s clean energy journey following this project?</w:t>
            </w:r>
            <w:r w:rsidR="00AD7E6A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</w:t>
            </w:r>
          </w:p>
        </w:tc>
      </w:tr>
      <w:tr w:rsidR="00BF4BC7" w:rsidRPr="00D53166" w14:paraId="619FA2B3" w14:textId="77777777" w:rsidTr="1566C1CB">
        <w:trPr>
          <w:trHeight w:val="3402"/>
        </w:trPr>
        <w:tc>
          <w:tcPr>
            <w:tcW w:w="10739" w:type="dxa"/>
            <w:shd w:val="clear" w:color="auto" w:fill="auto"/>
          </w:tcPr>
          <w:p w14:paraId="7916253E" w14:textId="77777777" w:rsidR="00BF4BC7" w:rsidRPr="00D53166" w:rsidRDefault="00BF4BC7" w:rsidP="0012154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0805" w:rsidRPr="00D53166" w14:paraId="2D9FC4BE" w14:textId="77777777" w:rsidTr="00CC36BA">
        <w:trPr>
          <w:trHeight w:val="556"/>
        </w:trPr>
        <w:tc>
          <w:tcPr>
            <w:tcW w:w="10739" w:type="dxa"/>
            <w:shd w:val="clear" w:color="auto" w:fill="DAF4CA"/>
          </w:tcPr>
          <w:p w14:paraId="0908B1F5" w14:textId="684B29F8" w:rsidR="00020805" w:rsidRPr="00D53166" w:rsidRDefault="009D37B9" w:rsidP="009D37B9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lastRenderedPageBreak/>
              <w:t xml:space="preserve">How does this project support other community plans (such as </w:t>
            </w:r>
            <w:r w:rsidR="00CC36BA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the Strategic Plan, Community Energy Plan, etc.)</w:t>
            </w: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?</w:t>
            </w:r>
          </w:p>
        </w:tc>
      </w:tr>
      <w:tr w:rsidR="00020805" w:rsidRPr="00D53166" w14:paraId="47C85CE4" w14:textId="77777777" w:rsidTr="1566C1CB">
        <w:trPr>
          <w:trHeight w:val="3402"/>
        </w:trPr>
        <w:tc>
          <w:tcPr>
            <w:tcW w:w="10739" w:type="dxa"/>
            <w:shd w:val="clear" w:color="auto" w:fill="auto"/>
          </w:tcPr>
          <w:p w14:paraId="1D25A219" w14:textId="77777777" w:rsidR="00020805" w:rsidRPr="00D53166" w:rsidRDefault="00020805" w:rsidP="0012154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31C7413" w14:textId="62CB0453" w:rsidR="00C243CE" w:rsidRPr="00D53166" w:rsidRDefault="00C243CE">
      <w:pPr>
        <w:rPr>
          <w:rStyle w:val="SubtleReference"/>
          <w:rFonts w:ascii="Calibri" w:hAnsi="Calibri" w:cs="Calibri"/>
          <w:b/>
          <w:color w:val="90C226" w:themeColor="accent1"/>
          <w:sz w:val="32"/>
          <w:szCs w:val="24"/>
          <w:u w:val="none"/>
        </w:rPr>
      </w:pPr>
    </w:p>
    <w:sectPr w:rsidR="00C243CE" w:rsidRPr="00D53166" w:rsidSect="00C86D00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0" w:right="1080" w:bottom="1080" w:left="108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9A745" w14:textId="77777777" w:rsidR="00367C5F" w:rsidRDefault="00367C5F">
      <w:r>
        <w:separator/>
      </w:r>
    </w:p>
  </w:endnote>
  <w:endnote w:type="continuationSeparator" w:id="0">
    <w:p w14:paraId="72A81DE5" w14:textId="77777777" w:rsidR="00367C5F" w:rsidRDefault="00367C5F">
      <w:r>
        <w:continuationSeparator/>
      </w:r>
    </w:p>
  </w:endnote>
  <w:endnote w:type="continuationNotice" w:id="1">
    <w:p w14:paraId="483B808B" w14:textId="77777777" w:rsidR="00367C5F" w:rsidRDefault="00367C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1B2C" w14:textId="487033B0" w:rsidR="00395C0F" w:rsidRPr="003C2B81" w:rsidRDefault="00A95032" w:rsidP="00A95032">
    <w:pPr>
      <w:pStyle w:val="BasicParagraph"/>
      <w:tabs>
        <w:tab w:val="right" w:pos="10080"/>
      </w:tabs>
      <w:jc w:val="center"/>
      <w:rPr>
        <w:rFonts w:ascii="Arial" w:hAnsi="Arial" w:cs="Arial"/>
        <w:color w:val="980000"/>
        <w:szCs w:val="20"/>
      </w:rPr>
    </w:pPr>
    <w:r>
      <w:rPr>
        <w:rFonts w:ascii="Arial" w:hAnsi="Arial" w:cs="Arial"/>
        <w:color w:val="6B911C"/>
        <w:szCs w:val="20"/>
      </w:rPr>
      <w:t xml:space="preserve">                                                  </w:t>
    </w:r>
    <w:r w:rsidR="003C2B81" w:rsidRPr="00A95032">
      <w:rPr>
        <w:rFonts w:ascii="Arial" w:hAnsi="Arial" w:cs="Arial"/>
        <w:color w:val="6B911C"/>
        <w:szCs w:val="20"/>
      </w:rPr>
      <w:t>www.newrelationshiptrust.ca ● 1.877.922.3338</w:t>
    </w:r>
    <w:r w:rsidR="003C2B81">
      <w:rPr>
        <w:rFonts w:ascii="Arial" w:hAnsi="Arial" w:cs="Arial"/>
        <w:color w:val="980000"/>
        <w:szCs w:val="20"/>
      </w:rPr>
      <w:tab/>
    </w:r>
    <w:r w:rsidR="00E05450" w:rsidRPr="000F14EB">
      <w:rPr>
        <w:rFonts w:asciiTheme="minorHAnsi" w:hAnsiTheme="minorHAnsi" w:cstheme="minorHAnsi"/>
        <w:szCs w:val="20"/>
      </w:rPr>
      <w:fldChar w:fldCharType="begin"/>
    </w:r>
    <w:r w:rsidR="00395C0F" w:rsidRPr="000F14EB">
      <w:rPr>
        <w:rFonts w:asciiTheme="minorHAnsi" w:hAnsiTheme="minorHAnsi" w:cstheme="minorHAnsi"/>
        <w:szCs w:val="20"/>
      </w:rPr>
      <w:instrText xml:space="preserve"> PAGE </w:instrText>
    </w:r>
    <w:r w:rsidR="00E05450" w:rsidRPr="000F14EB">
      <w:rPr>
        <w:rFonts w:asciiTheme="minorHAnsi" w:hAnsiTheme="minorHAnsi" w:cstheme="minorHAnsi"/>
        <w:szCs w:val="20"/>
      </w:rPr>
      <w:fldChar w:fldCharType="separate"/>
    </w:r>
    <w:r w:rsidR="004820AF" w:rsidRPr="000F14EB">
      <w:rPr>
        <w:rFonts w:asciiTheme="minorHAnsi" w:hAnsiTheme="minorHAnsi" w:cstheme="minorHAnsi"/>
        <w:noProof/>
        <w:szCs w:val="20"/>
      </w:rPr>
      <w:t>2</w:t>
    </w:r>
    <w:r w:rsidR="00E05450" w:rsidRPr="000F14EB">
      <w:rPr>
        <w:rFonts w:asciiTheme="minorHAnsi" w:hAnsiTheme="minorHAnsi" w:cstheme="minorHAnsi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2ECB5" w14:textId="11C4DE39" w:rsidR="000C4D8A" w:rsidRDefault="000C4D8A">
    <w:pPr>
      <w:pStyle w:val="Footer"/>
    </w:pPr>
  </w:p>
  <w:p w14:paraId="0DF807F0" w14:textId="77777777" w:rsidR="000C4D8A" w:rsidRPr="00A95032" w:rsidRDefault="000C4D8A" w:rsidP="000C4D8A">
    <w:pPr>
      <w:pStyle w:val="Footer"/>
      <w:jc w:val="center"/>
      <w:rPr>
        <w:rFonts w:ascii="Arial" w:hAnsi="Arial" w:cs="Arial"/>
        <w:color w:val="6B911C"/>
      </w:rPr>
    </w:pPr>
    <w:r w:rsidRPr="00A95032">
      <w:rPr>
        <w:rFonts w:ascii="Arial" w:hAnsi="Arial" w:cs="Arial"/>
        <w:color w:val="6B911C"/>
      </w:rPr>
      <w:t>3188 Alder Court, North Vancouver, BC V7H 2V6</w:t>
    </w:r>
  </w:p>
  <w:p w14:paraId="7F553C1B" w14:textId="48374267" w:rsidR="000C4D8A" w:rsidRPr="00A95032" w:rsidRDefault="000C4D8A" w:rsidP="000C4D8A">
    <w:pPr>
      <w:pStyle w:val="Footer"/>
      <w:jc w:val="center"/>
      <w:rPr>
        <w:rFonts w:ascii="Arial" w:hAnsi="Arial" w:cs="Arial"/>
        <w:color w:val="6B911C"/>
      </w:rPr>
    </w:pPr>
    <w:r w:rsidRPr="00A95032">
      <w:rPr>
        <w:rFonts w:ascii="Arial" w:hAnsi="Arial" w:cs="Arial"/>
        <w:color w:val="6B911C"/>
      </w:rPr>
      <w:t>Tel: 604.925.3338 | Toll-free: 1.877.922.3338 | Fax: 604.925.3348</w:t>
    </w:r>
  </w:p>
  <w:p w14:paraId="0F630891" w14:textId="03EFC150" w:rsidR="00AF4F89" w:rsidRPr="00A95032" w:rsidRDefault="000C4D8A" w:rsidP="000C4D8A">
    <w:pPr>
      <w:pStyle w:val="Footer"/>
      <w:jc w:val="center"/>
      <w:rPr>
        <w:rFonts w:ascii="Arial" w:hAnsi="Arial" w:cs="Arial"/>
        <w:color w:val="6B911C"/>
      </w:rPr>
    </w:pPr>
    <w:r w:rsidRPr="00A95032">
      <w:rPr>
        <w:rFonts w:ascii="Arial" w:hAnsi="Arial" w:cs="Arial"/>
        <w:color w:val="6B911C"/>
      </w:rPr>
      <w:t>www.newrelationshiptrust.ca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233F6" w14:textId="77777777" w:rsidR="00367C5F" w:rsidRDefault="00367C5F">
      <w:r>
        <w:separator/>
      </w:r>
    </w:p>
  </w:footnote>
  <w:footnote w:type="continuationSeparator" w:id="0">
    <w:p w14:paraId="564668FF" w14:textId="77777777" w:rsidR="00367C5F" w:rsidRDefault="00367C5F">
      <w:r>
        <w:continuationSeparator/>
      </w:r>
    </w:p>
  </w:footnote>
  <w:footnote w:type="continuationNotice" w:id="1">
    <w:p w14:paraId="64B92859" w14:textId="77777777" w:rsidR="00367C5F" w:rsidRDefault="00367C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3E2A2" w14:textId="77777777" w:rsidR="00395C0F" w:rsidRDefault="008F78A1" w:rsidP="008F78A1">
    <w:pPr>
      <w:pStyle w:val="Header"/>
      <w:tabs>
        <w:tab w:val="clear" w:pos="4320"/>
        <w:tab w:val="clear" w:pos="8640"/>
        <w:tab w:val="center" w:pos="5040"/>
        <w:tab w:val="right" w:pos="1008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640F0" w14:textId="4AD82C24" w:rsidR="00E55BCE" w:rsidRPr="009A69BE" w:rsidRDefault="00E55BCE" w:rsidP="00D94343">
    <w:pPr>
      <w:pStyle w:val="Header"/>
      <w:tabs>
        <w:tab w:val="clear" w:pos="4320"/>
        <w:tab w:val="clear" w:pos="8640"/>
      </w:tabs>
      <w:spacing w:after="0"/>
      <w:jc w:val="right"/>
      <w:rPr>
        <w:rFonts w:asciiTheme="majorHAnsi" w:hAnsiTheme="majorHAnsi" w:cs="Calibri"/>
        <w:b/>
        <w:color w:val="6B911C"/>
        <w:sz w:val="32"/>
        <w:szCs w:val="32"/>
      </w:rPr>
    </w:pPr>
    <w:r w:rsidRPr="009A69BE">
      <w:rPr>
        <w:rFonts w:asciiTheme="majorHAnsi" w:hAnsiTheme="majorHAnsi" w:cs="Calibri"/>
        <w:b/>
        <w:color w:val="6B911C"/>
        <w:sz w:val="32"/>
        <w:szCs w:val="32"/>
      </w:rPr>
      <w:t>BC INDIGENOUS CLEAN ENERGY INITIATIVE</w:t>
    </w:r>
  </w:p>
  <w:p w14:paraId="0F31F476" w14:textId="4C781381" w:rsidR="00D94343" w:rsidRPr="00D94343" w:rsidRDefault="00C21AC6" w:rsidP="00D94343">
    <w:pPr>
      <w:pStyle w:val="Header"/>
      <w:spacing w:after="0"/>
      <w:jc w:val="right"/>
      <w:rPr>
        <w:rFonts w:cs="Calibri"/>
        <w:b/>
        <w:bCs/>
        <w:color w:val="6B911C"/>
        <w:sz w:val="32"/>
        <w:szCs w:val="32"/>
        <w:lang w:val="en-CA"/>
      </w:rPr>
    </w:pPr>
    <w:r w:rsidRPr="009A69BE">
      <w:rPr>
        <w:noProof/>
        <w:color w:val="6B911C"/>
      </w:rPr>
      <w:drawing>
        <wp:anchor distT="0" distB="0" distL="114300" distR="114300" simplePos="0" relativeHeight="251658240" behindDoc="1" locked="0" layoutInCell="1" allowOverlap="1" wp14:anchorId="5CD6EE5A" wp14:editId="29D26446">
          <wp:simplePos x="0" y="0"/>
          <wp:positionH relativeFrom="margin">
            <wp:align>left</wp:align>
          </wp:positionH>
          <wp:positionV relativeFrom="margin">
            <wp:posOffset>-1275080</wp:posOffset>
          </wp:positionV>
          <wp:extent cx="2181225" cy="932180"/>
          <wp:effectExtent l="0" t="0" r="9525" b="127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932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00A0">
      <w:rPr>
        <w:rFonts w:asciiTheme="majorHAnsi" w:hAnsiTheme="majorHAnsi" w:cs="Calibri"/>
        <w:b/>
        <w:color w:val="6B911C"/>
        <w:sz w:val="32"/>
        <w:szCs w:val="32"/>
      </w:rPr>
      <w:t xml:space="preserve">Stream </w:t>
    </w:r>
    <w:r w:rsidR="001F0676">
      <w:rPr>
        <w:rFonts w:asciiTheme="majorHAnsi" w:hAnsiTheme="majorHAnsi" w:cs="Calibri"/>
        <w:b/>
        <w:color w:val="6B911C"/>
        <w:sz w:val="32"/>
        <w:szCs w:val="32"/>
      </w:rPr>
      <w:t>2</w:t>
    </w:r>
    <w:r w:rsidR="00D94343">
      <w:rPr>
        <w:rFonts w:asciiTheme="majorHAnsi" w:hAnsiTheme="majorHAnsi" w:cs="Calibri"/>
        <w:b/>
        <w:color w:val="6B911C"/>
        <w:sz w:val="32"/>
        <w:szCs w:val="32"/>
      </w:rPr>
      <w:t>:</w:t>
    </w:r>
    <w:r w:rsidR="00D94343" w:rsidRPr="00D94343">
      <w:rPr>
        <w:rFonts w:ascii="Segoe UI" w:eastAsia="Times New Roman" w:hAnsi="Segoe UI" w:cs="Segoe UI"/>
        <w:b/>
        <w:bCs/>
        <w:sz w:val="27"/>
        <w:szCs w:val="27"/>
        <w:lang w:val="en-CA" w:eastAsia="en-CA"/>
      </w:rPr>
      <w:t xml:space="preserve"> </w:t>
    </w:r>
    <w:r w:rsidR="00D94343" w:rsidRPr="00D94343">
      <w:rPr>
        <w:rFonts w:cs="Calibri"/>
        <w:b/>
        <w:bCs/>
        <w:color w:val="6B911C"/>
        <w:sz w:val="32"/>
        <w:szCs w:val="32"/>
        <w:lang w:val="en-CA"/>
      </w:rPr>
      <w:t>Project Planning</w:t>
    </w:r>
  </w:p>
  <w:p w14:paraId="221EB2EE" w14:textId="77777777" w:rsidR="00E55BCE" w:rsidRPr="009A69BE" w:rsidRDefault="00D94343" w:rsidP="00D94343">
    <w:pPr>
      <w:pStyle w:val="Header"/>
      <w:tabs>
        <w:tab w:val="clear" w:pos="4320"/>
        <w:tab w:val="clear" w:pos="8640"/>
        <w:tab w:val="left" w:pos="1596"/>
        <w:tab w:val="left" w:pos="1884"/>
        <w:tab w:val="right" w:pos="10080"/>
      </w:tabs>
      <w:spacing w:after="0"/>
      <w:rPr>
        <w:rFonts w:asciiTheme="majorHAnsi" w:hAnsiTheme="majorHAnsi" w:cs="Calibri"/>
        <w:b/>
        <w:color w:val="6B911C"/>
        <w:sz w:val="32"/>
        <w:szCs w:val="32"/>
      </w:rPr>
    </w:pPr>
    <w:r>
      <w:rPr>
        <w:rFonts w:asciiTheme="majorHAnsi" w:hAnsiTheme="majorHAnsi" w:cs="Calibri"/>
        <w:b/>
        <w:color w:val="6B911C"/>
        <w:sz w:val="32"/>
        <w:szCs w:val="32"/>
      </w:rPr>
      <w:tab/>
    </w:r>
    <w:r>
      <w:rPr>
        <w:rFonts w:asciiTheme="majorHAnsi" w:hAnsiTheme="majorHAnsi" w:cs="Calibri"/>
        <w:b/>
        <w:color w:val="6B911C"/>
        <w:sz w:val="32"/>
        <w:szCs w:val="32"/>
      </w:rPr>
      <w:tab/>
    </w:r>
    <w:r>
      <w:rPr>
        <w:rFonts w:asciiTheme="majorHAnsi" w:hAnsiTheme="majorHAnsi" w:cs="Calibri"/>
        <w:b/>
        <w:color w:val="6B911C"/>
        <w:sz w:val="32"/>
        <w:szCs w:val="32"/>
      </w:rPr>
      <w:tab/>
    </w:r>
    <w:r w:rsidR="009C00A0">
      <w:rPr>
        <w:rFonts w:asciiTheme="majorHAnsi" w:hAnsiTheme="majorHAnsi" w:cs="Calibri"/>
        <w:b/>
        <w:color w:val="6B911C"/>
        <w:sz w:val="32"/>
        <w:szCs w:val="32"/>
      </w:rPr>
      <w:t xml:space="preserve"> </w:t>
    </w:r>
    <w:r w:rsidR="00E55BCE" w:rsidRPr="009A69BE">
      <w:rPr>
        <w:rFonts w:asciiTheme="majorHAnsi" w:hAnsiTheme="majorHAnsi" w:cs="Calibri"/>
        <w:b/>
        <w:color w:val="6B911C"/>
        <w:sz w:val="32"/>
        <w:szCs w:val="32"/>
      </w:rPr>
      <w:t>Final Report Template</w:t>
    </w:r>
  </w:p>
  <w:p w14:paraId="49B7D484" w14:textId="598D706C" w:rsidR="00395C0F" w:rsidRPr="00D94343" w:rsidRDefault="00E55BCE" w:rsidP="00D94343">
    <w:pPr>
      <w:pStyle w:val="Header"/>
      <w:tabs>
        <w:tab w:val="clear" w:pos="4320"/>
        <w:tab w:val="clear" w:pos="8640"/>
        <w:tab w:val="left" w:pos="1596"/>
        <w:tab w:val="left" w:pos="1884"/>
        <w:tab w:val="right" w:pos="10080"/>
      </w:tabs>
      <w:spacing w:after="0"/>
      <w:rPr>
        <w:rFonts w:asciiTheme="majorHAnsi" w:hAnsiTheme="majorHAnsi" w:cs="Calibri"/>
        <w:b/>
        <w:color w:val="6B911C"/>
        <w:sz w:val="32"/>
        <w:szCs w:val="32"/>
      </w:rPr>
    </w:pPr>
    <w:r>
      <w:rPr>
        <w:rFonts w:ascii="Calibri" w:hAnsi="Calibri" w:cs="Calibri"/>
        <w:b/>
        <w:color w:val="90C226" w:themeColor="accent1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23F3B"/>
    <w:multiLevelType w:val="hybridMultilevel"/>
    <w:tmpl w:val="0AAE04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381D44"/>
    <w:multiLevelType w:val="hybridMultilevel"/>
    <w:tmpl w:val="95206EC8"/>
    <w:lvl w:ilvl="0" w:tplc="5F989E46">
      <w:start w:val="550"/>
      <w:numFmt w:val="bullet"/>
      <w:lvlText w:val=""/>
      <w:lvlJc w:val="left"/>
      <w:pPr>
        <w:ind w:left="-1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</w:abstractNum>
  <w:abstractNum w:abstractNumId="2" w15:restartNumberingAfterBreak="0">
    <w:nsid w:val="6FE02D69"/>
    <w:multiLevelType w:val="hybridMultilevel"/>
    <w:tmpl w:val="E1A4DA5C"/>
    <w:lvl w:ilvl="0" w:tplc="F39C377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259875">
    <w:abstractNumId w:val="0"/>
  </w:num>
  <w:num w:numId="2" w16cid:durableId="670837434">
    <w:abstractNumId w:val="1"/>
  </w:num>
  <w:num w:numId="3" w16cid:durableId="474109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O0NLQAQkszEwtzAyUdpeDU4uLM/DyQAkPTWgDeaW05LQAAAA=="/>
  </w:docVars>
  <w:rsids>
    <w:rsidRoot w:val="00CF7084"/>
    <w:rsid w:val="00001840"/>
    <w:rsid w:val="00004804"/>
    <w:rsid w:val="0001084D"/>
    <w:rsid w:val="00014E37"/>
    <w:rsid w:val="00020805"/>
    <w:rsid w:val="0002190B"/>
    <w:rsid w:val="0002366D"/>
    <w:rsid w:val="000354EC"/>
    <w:rsid w:val="00035C8D"/>
    <w:rsid w:val="00035D63"/>
    <w:rsid w:val="00036F27"/>
    <w:rsid w:val="00040446"/>
    <w:rsid w:val="00041E51"/>
    <w:rsid w:val="00044C18"/>
    <w:rsid w:val="0005082D"/>
    <w:rsid w:val="00052C9E"/>
    <w:rsid w:val="000542AD"/>
    <w:rsid w:val="0005754A"/>
    <w:rsid w:val="00062C63"/>
    <w:rsid w:val="00065ACE"/>
    <w:rsid w:val="00070CD5"/>
    <w:rsid w:val="0007152A"/>
    <w:rsid w:val="00071570"/>
    <w:rsid w:val="00075F54"/>
    <w:rsid w:val="00081D00"/>
    <w:rsid w:val="00084C3E"/>
    <w:rsid w:val="00086817"/>
    <w:rsid w:val="0009051A"/>
    <w:rsid w:val="00095533"/>
    <w:rsid w:val="00096B56"/>
    <w:rsid w:val="000A4D51"/>
    <w:rsid w:val="000C2A8A"/>
    <w:rsid w:val="000C4D8A"/>
    <w:rsid w:val="000C5C47"/>
    <w:rsid w:val="000C6EFA"/>
    <w:rsid w:val="000E066D"/>
    <w:rsid w:val="000E5544"/>
    <w:rsid w:val="000F14EB"/>
    <w:rsid w:val="000F2094"/>
    <w:rsid w:val="000F6B12"/>
    <w:rsid w:val="0010785C"/>
    <w:rsid w:val="0011457E"/>
    <w:rsid w:val="00121542"/>
    <w:rsid w:val="0014195B"/>
    <w:rsid w:val="00150A44"/>
    <w:rsid w:val="00173C56"/>
    <w:rsid w:val="00175A1E"/>
    <w:rsid w:val="00183220"/>
    <w:rsid w:val="001862CA"/>
    <w:rsid w:val="00186D38"/>
    <w:rsid w:val="00195D84"/>
    <w:rsid w:val="00195F59"/>
    <w:rsid w:val="001A5E3E"/>
    <w:rsid w:val="001B1206"/>
    <w:rsid w:val="001B5529"/>
    <w:rsid w:val="001C4114"/>
    <w:rsid w:val="001C77E2"/>
    <w:rsid w:val="001D59EC"/>
    <w:rsid w:val="001D65C7"/>
    <w:rsid w:val="001F0676"/>
    <w:rsid w:val="00200AC1"/>
    <w:rsid w:val="0020154B"/>
    <w:rsid w:val="00206454"/>
    <w:rsid w:val="00212E8D"/>
    <w:rsid w:val="00216BCE"/>
    <w:rsid w:val="0022442F"/>
    <w:rsid w:val="002372AF"/>
    <w:rsid w:val="00240AA8"/>
    <w:rsid w:val="0024523B"/>
    <w:rsid w:val="002459F3"/>
    <w:rsid w:val="0024609D"/>
    <w:rsid w:val="00246889"/>
    <w:rsid w:val="00261FE3"/>
    <w:rsid w:val="002624D6"/>
    <w:rsid w:val="00266203"/>
    <w:rsid w:val="00267C0E"/>
    <w:rsid w:val="0027167A"/>
    <w:rsid w:val="00282592"/>
    <w:rsid w:val="0029122D"/>
    <w:rsid w:val="00291D49"/>
    <w:rsid w:val="0029234C"/>
    <w:rsid w:val="00292E7F"/>
    <w:rsid w:val="00297657"/>
    <w:rsid w:val="002A0822"/>
    <w:rsid w:val="002A36EE"/>
    <w:rsid w:val="002A5241"/>
    <w:rsid w:val="002D7169"/>
    <w:rsid w:val="002E2417"/>
    <w:rsid w:val="002E3B82"/>
    <w:rsid w:val="002F3797"/>
    <w:rsid w:val="00300369"/>
    <w:rsid w:val="00301AE3"/>
    <w:rsid w:val="00301DC4"/>
    <w:rsid w:val="0032678A"/>
    <w:rsid w:val="0034024E"/>
    <w:rsid w:val="003477B1"/>
    <w:rsid w:val="003505AB"/>
    <w:rsid w:val="00351CB2"/>
    <w:rsid w:val="003541D1"/>
    <w:rsid w:val="0036303B"/>
    <w:rsid w:val="00367C5F"/>
    <w:rsid w:val="00384FE7"/>
    <w:rsid w:val="003860B4"/>
    <w:rsid w:val="00390C11"/>
    <w:rsid w:val="00395C0F"/>
    <w:rsid w:val="00396561"/>
    <w:rsid w:val="003B394D"/>
    <w:rsid w:val="003B67BB"/>
    <w:rsid w:val="003B7CE7"/>
    <w:rsid w:val="003C2B81"/>
    <w:rsid w:val="003C7087"/>
    <w:rsid w:val="003D2314"/>
    <w:rsid w:val="003D2FD3"/>
    <w:rsid w:val="003E322C"/>
    <w:rsid w:val="003E45F0"/>
    <w:rsid w:val="003F7D3A"/>
    <w:rsid w:val="00400611"/>
    <w:rsid w:val="00412775"/>
    <w:rsid w:val="00416561"/>
    <w:rsid w:val="004225F3"/>
    <w:rsid w:val="00436302"/>
    <w:rsid w:val="00440C34"/>
    <w:rsid w:val="00447F1E"/>
    <w:rsid w:val="00451350"/>
    <w:rsid w:val="0045265D"/>
    <w:rsid w:val="00454EDC"/>
    <w:rsid w:val="004656AF"/>
    <w:rsid w:val="00470963"/>
    <w:rsid w:val="00470F7F"/>
    <w:rsid w:val="00476041"/>
    <w:rsid w:val="00477A8A"/>
    <w:rsid w:val="004820AF"/>
    <w:rsid w:val="00485B92"/>
    <w:rsid w:val="004925D8"/>
    <w:rsid w:val="004A395B"/>
    <w:rsid w:val="004A70F3"/>
    <w:rsid w:val="004B0F14"/>
    <w:rsid w:val="004B2C8A"/>
    <w:rsid w:val="004B65B6"/>
    <w:rsid w:val="004C4625"/>
    <w:rsid w:val="004D2FC6"/>
    <w:rsid w:val="004E4076"/>
    <w:rsid w:val="004E4C9C"/>
    <w:rsid w:val="004F06E5"/>
    <w:rsid w:val="00501A39"/>
    <w:rsid w:val="00503622"/>
    <w:rsid w:val="005070D2"/>
    <w:rsid w:val="00513A7B"/>
    <w:rsid w:val="0051534D"/>
    <w:rsid w:val="0052131D"/>
    <w:rsid w:val="00523596"/>
    <w:rsid w:val="00525E9E"/>
    <w:rsid w:val="00530801"/>
    <w:rsid w:val="00533282"/>
    <w:rsid w:val="00545DFD"/>
    <w:rsid w:val="005469E2"/>
    <w:rsid w:val="00556AC5"/>
    <w:rsid w:val="005664A8"/>
    <w:rsid w:val="0056791D"/>
    <w:rsid w:val="005730C1"/>
    <w:rsid w:val="005768D5"/>
    <w:rsid w:val="005774DB"/>
    <w:rsid w:val="005918A4"/>
    <w:rsid w:val="00595973"/>
    <w:rsid w:val="005A0FBA"/>
    <w:rsid w:val="005A34FA"/>
    <w:rsid w:val="005A46FA"/>
    <w:rsid w:val="005A503D"/>
    <w:rsid w:val="005C73E2"/>
    <w:rsid w:val="005E448D"/>
    <w:rsid w:val="005E767F"/>
    <w:rsid w:val="005F505E"/>
    <w:rsid w:val="005F73F5"/>
    <w:rsid w:val="005F7879"/>
    <w:rsid w:val="00603302"/>
    <w:rsid w:val="00603D64"/>
    <w:rsid w:val="006126B3"/>
    <w:rsid w:val="006161D8"/>
    <w:rsid w:val="006251D8"/>
    <w:rsid w:val="00627325"/>
    <w:rsid w:val="00630F00"/>
    <w:rsid w:val="00633F27"/>
    <w:rsid w:val="00646551"/>
    <w:rsid w:val="00647AFB"/>
    <w:rsid w:val="00647D16"/>
    <w:rsid w:val="00661903"/>
    <w:rsid w:val="0067205A"/>
    <w:rsid w:val="00682411"/>
    <w:rsid w:val="006826CE"/>
    <w:rsid w:val="006B1A4F"/>
    <w:rsid w:val="006C005E"/>
    <w:rsid w:val="006C2056"/>
    <w:rsid w:val="006D1FDF"/>
    <w:rsid w:val="006E02FA"/>
    <w:rsid w:val="006E4AEB"/>
    <w:rsid w:val="006E7237"/>
    <w:rsid w:val="006F2C4D"/>
    <w:rsid w:val="00702F3D"/>
    <w:rsid w:val="007248A2"/>
    <w:rsid w:val="0072554C"/>
    <w:rsid w:val="00733B67"/>
    <w:rsid w:val="00740F17"/>
    <w:rsid w:val="00747F12"/>
    <w:rsid w:val="00755CFA"/>
    <w:rsid w:val="00756EB3"/>
    <w:rsid w:val="007620CF"/>
    <w:rsid w:val="00765B65"/>
    <w:rsid w:val="007707F9"/>
    <w:rsid w:val="00775E19"/>
    <w:rsid w:val="007778F6"/>
    <w:rsid w:val="00794D64"/>
    <w:rsid w:val="007A4976"/>
    <w:rsid w:val="007A50DB"/>
    <w:rsid w:val="007B0F76"/>
    <w:rsid w:val="007C211C"/>
    <w:rsid w:val="007C508B"/>
    <w:rsid w:val="007C5427"/>
    <w:rsid w:val="007D2AAF"/>
    <w:rsid w:val="007D44D1"/>
    <w:rsid w:val="007D644B"/>
    <w:rsid w:val="007E1657"/>
    <w:rsid w:val="007E3085"/>
    <w:rsid w:val="007F7247"/>
    <w:rsid w:val="00816ACA"/>
    <w:rsid w:val="008179BA"/>
    <w:rsid w:val="008210D2"/>
    <w:rsid w:val="00822A46"/>
    <w:rsid w:val="00825E09"/>
    <w:rsid w:val="00842113"/>
    <w:rsid w:val="008445B9"/>
    <w:rsid w:val="00845C1C"/>
    <w:rsid w:val="00847748"/>
    <w:rsid w:val="008477C7"/>
    <w:rsid w:val="00850DB0"/>
    <w:rsid w:val="008577CB"/>
    <w:rsid w:val="00864C3B"/>
    <w:rsid w:val="00865A68"/>
    <w:rsid w:val="0087073F"/>
    <w:rsid w:val="00872E18"/>
    <w:rsid w:val="00876FAF"/>
    <w:rsid w:val="00890C71"/>
    <w:rsid w:val="00893997"/>
    <w:rsid w:val="00895B40"/>
    <w:rsid w:val="008B6C99"/>
    <w:rsid w:val="008C46FE"/>
    <w:rsid w:val="008C77C8"/>
    <w:rsid w:val="008E0C94"/>
    <w:rsid w:val="008F2F3B"/>
    <w:rsid w:val="008F78A1"/>
    <w:rsid w:val="00902696"/>
    <w:rsid w:val="009135F5"/>
    <w:rsid w:val="0091397D"/>
    <w:rsid w:val="0092658F"/>
    <w:rsid w:val="00932D10"/>
    <w:rsid w:val="009377F8"/>
    <w:rsid w:val="0095061E"/>
    <w:rsid w:val="00950C1C"/>
    <w:rsid w:val="0095327A"/>
    <w:rsid w:val="009575D1"/>
    <w:rsid w:val="00964CDF"/>
    <w:rsid w:val="00964FF5"/>
    <w:rsid w:val="00970B85"/>
    <w:rsid w:val="00970F58"/>
    <w:rsid w:val="00973E93"/>
    <w:rsid w:val="0098104C"/>
    <w:rsid w:val="00990054"/>
    <w:rsid w:val="009A0E8F"/>
    <w:rsid w:val="009A69BE"/>
    <w:rsid w:val="009B79A7"/>
    <w:rsid w:val="009B7B33"/>
    <w:rsid w:val="009C00A0"/>
    <w:rsid w:val="009C39B6"/>
    <w:rsid w:val="009C58E9"/>
    <w:rsid w:val="009D37B9"/>
    <w:rsid w:val="009D3FE8"/>
    <w:rsid w:val="009D48AA"/>
    <w:rsid w:val="009D5081"/>
    <w:rsid w:val="009D5A1D"/>
    <w:rsid w:val="009E2B03"/>
    <w:rsid w:val="009E3387"/>
    <w:rsid w:val="009E77E5"/>
    <w:rsid w:val="009F0298"/>
    <w:rsid w:val="009F1BB9"/>
    <w:rsid w:val="009F242D"/>
    <w:rsid w:val="00A02A09"/>
    <w:rsid w:val="00A0627C"/>
    <w:rsid w:val="00A07308"/>
    <w:rsid w:val="00A1349A"/>
    <w:rsid w:val="00A60108"/>
    <w:rsid w:val="00A66461"/>
    <w:rsid w:val="00A674A4"/>
    <w:rsid w:val="00A7437D"/>
    <w:rsid w:val="00A7711C"/>
    <w:rsid w:val="00A83188"/>
    <w:rsid w:val="00A8458C"/>
    <w:rsid w:val="00A95032"/>
    <w:rsid w:val="00AB6132"/>
    <w:rsid w:val="00AC535F"/>
    <w:rsid w:val="00AC78A7"/>
    <w:rsid w:val="00AD5D32"/>
    <w:rsid w:val="00AD7E6A"/>
    <w:rsid w:val="00AE12CC"/>
    <w:rsid w:val="00AE15CF"/>
    <w:rsid w:val="00AF062D"/>
    <w:rsid w:val="00AF2316"/>
    <w:rsid w:val="00AF4F89"/>
    <w:rsid w:val="00B043EC"/>
    <w:rsid w:val="00B21E54"/>
    <w:rsid w:val="00B262A8"/>
    <w:rsid w:val="00B26923"/>
    <w:rsid w:val="00B31408"/>
    <w:rsid w:val="00B32332"/>
    <w:rsid w:val="00B370D4"/>
    <w:rsid w:val="00B40A8C"/>
    <w:rsid w:val="00B46183"/>
    <w:rsid w:val="00B53C3D"/>
    <w:rsid w:val="00B54D20"/>
    <w:rsid w:val="00B57F8C"/>
    <w:rsid w:val="00B61833"/>
    <w:rsid w:val="00B61C59"/>
    <w:rsid w:val="00B71E36"/>
    <w:rsid w:val="00B8155B"/>
    <w:rsid w:val="00B8419E"/>
    <w:rsid w:val="00B95A5B"/>
    <w:rsid w:val="00BA4EF9"/>
    <w:rsid w:val="00BB7BBF"/>
    <w:rsid w:val="00BC3804"/>
    <w:rsid w:val="00BC52ED"/>
    <w:rsid w:val="00BD3DA7"/>
    <w:rsid w:val="00BE095F"/>
    <w:rsid w:val="00BE4BEC"/>
    <w:rsid w:val="00BF034A"/>
    <w:rsid w:val="00BF2D4E"/>
    <w:rsid w:val="00BF4BC7"/>
    <w:rsid w:val="00C008F1"/>
    <w:rsid w:val="00C011BF"/>
    <w:rsid w:val="00C0622C"/>
    <w:rsid w:val="00C12730"/>
    <w:rsid w:val="00C151ED"/>
    <w:rsid w:val="00C21AC6"/>
    <w:rsid w:val="00C243CE"/>
    <w:rsid w:val="00C2708B"/>
    <w:rsid w:val="00C301F6"/>
    <w:rsid w:val="00C34C2A"/>
    <w:rsid w:val="00C40407"/>
    <w:rsid w:val="00C54E55"/>
    <w:rsid w:val="00C6292E"/>
    <w:rsid w:val="00C637C6"/>
    <w:rsid w:val="00C65C94"/>
    <w:rsid w:val="00C7450C"/>
    <w:rsid w:val="00C82F5B"/>
    <w:rsid w:val="00C86D00"/>
    <w:rsid w:val="00C8728A"/>
    <w:rsid w:val="00C95027"/>
    <w:rsid w:val="00C97A66"/>
    <w:rsid w:val="00CA0E8C"/>
    <w:rsid w:val="00CA1E0B"/>
    <w:rsid w:val="00CB3372"/>
    <w:rsid w:val="00CC2953"/>
    <w:rsid w:val="00CC2F04"/>
    <w:rsid w:val="00CC36BA"/>
    <w:rsid w:val="00CC6A65"/>
    <w:rsid w:val="00CE019C"/>
    <w:rsid w:val="00CE0CB9"/>
    <w:rsid w:val="00CE1E97"/>
    <w:rsid w:val="00CF0EAE"/>
    <w:rsid w:val="00CF2147"/>
    <w:rsid w:val="00CF7084"/>
    <w:rsid w:val="00CF7F55"/>
    <w:rsid w:val="00D03837"/>
    <w:rsid w:val="00D129B4"/>
    <w:rsid w:val="00D2144F"/>
    <w:rsid w:val="00D44CE3"/>
    <w:rsid w:val="00D46AAF"/>
    <w:rsid w:val="00D53166"/>
    <w:rsid w:val="00D63EF2"/>
    <w:rsid w:val="00D7492D"/>
    <w:rsid w:val="00D77809"/>
    <w:rsid w:val="00D77892"/>
    <w:rsid w:val="00D822BF"/>
    <w:rsid w:val="00D926D0"/>
    <w:rsid w:val="00D9334A"/>
    <w:rsid w:val="00D94343"/>
    <w:rsid w:val="00D94FAC"/>
    <w:rsid w:val="00D9543B"/>
    <w:rsid w:val="00DA156D"/>
    <w:rsid w:val="00DA2975"/>
    <w:rsid w:val="00DB406A"/>
    <w:rsid w:val="00DC4795"/>
    <w:rsid w:val="00DD0A87"/>
    <w:rsid w:val="00DD27B0"/>
    <w:rsid w:val="00DD42EF"/>
    <w:rsid w:val="00DD5C34"/>
    <w:rsid w:val="00DD5CA2"/>
    <w:rsid w:val="00DE1C9D"/>
    <w:rsid w:val="00DE4A17"/>
    <w:rsid w:val="00DF2A49"/>
    <w:rsid w:val="00E02E10"/>
    <w:rsid w:val="00E05450"/>
    <w:rsid w:val="00E06084"/>
    <w:rsid w:val="00E065EA"/>
    <w:rsid w:val="00E1283F"/>
    <w:rsid w:val="00E17A96"/>
    <w:rsid w:val="00E256B1"/>
    <w:rsid w:val="00E260F4"/>
    <w:rsid w:val="00E309C6"/>
    <w:rsid w:val="00E31931"/>
    <w:rsid w:val="00E336C7"/>
    <w:rsid w:val="00E36B7B"/>
    <w:rsid w:val="00E36E5D"/>
    <w:rsid w:val="00E429BD"/>
    <w:rsid w:val="00E43DC1"/>
    <w:rsid w:val="00E44D06"/>
    <w:rsid w:val="00E46965"/>
    <w:rsid w:val="00E50788"/>
    <w:rsid w:val="00E518DA"/>
    <w:rsid w:val="00E51C0B"/>
    <w:rsid w:val="00E55BCE"/>
    <w:rsid w:val="00E64AE5"/>
    <w:rsid w:val="00E64F7F"/>
    <w:rsid w:val="00E656D7"/>
    <w:rsid w:val="00E841DE"/>
    <w:rsid w:val="00E91B75"/>
    <w:rsid w:val="00E931CB"/>
    <w:rsid w:val="00EA15F9"/>
    <w:rsid w:val="00EA1ED9"/>
    <w:rsid w:val="00EB011D"/>
    <w:rsid w:val="00EB5748"/>
    <w:rsid w:val="00EB62A5"/>
    <w:rsid w:val="00EB78DE"/>
    <w:rsid w:val="00EC6FB4"/>
    <w:rsid w:val="00EE4BE4"/>
    <w:rsid w:val="00EE6A72"/>
    <w:rsid w:val="00EF4486"/>
    <w:rsid w:val="00EF5A25"/>
    <w:rsid w:val="00EF71C5"/>
    <w:rsid w:val="00F0183F"/>
    <w:rsid w:val="00F14375"/>
    <w:rsid w:val="00F210DD"/>
    <w:rsid w:val="00F27FE1"/>
    <w:rsid w:val="00F30D07"/>
    <w:rsid w:val="00F42ADA"/>
    <w:rsid w:val="00F544AC"/>
    <w:rsid w:val="00F56375"/>
    <w:rsid w:val="00F65952"/>
    <w:rsid w:val="00F675E7"/>
    <w:rsid w:val="00F746B3"/>
    <w:rsid w:val="00F767D9"/>
    <w:rsid w:val="00F770DE"/>
    <w:rsid w:val="00F8385C"/>
    <w:rsid w:val="00F96255"/>
    <w:rsid w:val="00FA5099"/>
    <w:rsid w:val="00FA6DD2"/>
    <w:rsid w:val="00FA7ED1"/>
    <w:rsid w:val="00FC0B73"/>
    <w:rsid w:val="00FC5AA3"/>
    <w:rsid w:val="00FC7528"/>
    <w:rsid w:val="00FD01F6"/>
    <w:rsid w:val="00FD04F9"/>
    <w:rsid w:val="00FE2D58"/>
    <w:rsid w:val="00FE5F4C"/>
    <w:rsid w:val="00FF26BD"/>
    <w:rsid w:val="1566C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78DDD28"/>
  <w15:docId w15:val="{389BAF2B-F46B-4350-822E-46D3A36B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542"/>
  </w:style>
  <w:style w:type="paragraph" w:styleId="Heading1">
    <w:name w:val="heading 1"/>
    <w:basedOn w:val="Normal"/>
    <w:next w:val="Normal"/>
    <w:link w:val="Heading1Char"/>
    <w:uiPriority w:val="9"/>
    <w:qFormat/>
    <w:rsid w:val="0012154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54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54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C3C43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5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5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C3C43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54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2C3C43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54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86113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54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2C3C43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5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2C3C43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3776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qFormat/>
    <w:rsid w:val="00437762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437762"/>
    <w:rPr>
      <w:color w:val="0000FF"/>
      <w:u w:val="single"/>
    </w:rPr>
  </w:style>
  <w:style w:type="character" w:styleId="FollowedHyperlink">
    <w:name w:val="FollowedHyperlink"/>
    <w:basedOn w:val="DefaultParagraphFont"/>
    <w:rsid w:val="00437762"/>
    <w:rPr>
      <w:color w:val="800080"/>
      <w:u w:val="single"/>
    </w:rPr>
  </w:style>
  <w:style w:type="paragraph" w:customStyle="1" w:styleId="BasicParagraph">
    <w:name w:val="[Basic Paragraph]"/>
    <w:basedOn w:val="Normal"/>
    <w:uiPriority w:val="99"/>
    <w:rsid w:val="003C2B81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Cs w:val="24"/>
    </w:rPr>
  </w:style>
  <w:style w:type="character" w:styleId="Strong">
    <w:name w:val="Strong"/>
    <w:basedOn w:val="DefaultParagraphFont"/>
    <w:uiPriority w:val="22"/>
    <w:qFormat/>
    <w:rsid w:val="00121542"/>
    <w:rPr>
      <w:b/>
      <w:bCs/>
    </w:rPr>
  </w:style>
  <w:style w:type="paragraph" w:styleId="NoSpacing">
    <w:name w:val="No Spacing"/>
    <w:link w:val="NoSpacingChar"/>
    <w:uiPriority w:val="1"/>
    <w:qFormat/>
    <w:rsid w:val="00121542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A66461"/>
  </w:style>
  <w:style w:type="paragraph" w:styleId="Quote">
    <w:name w:val="Quote"/>
    <w:basedOn w:val="Normal"/>
    <w:next w:val="Normal"/>
    <w:link w:val="QuoteChar"/>
    <w:uiPriority w:val="29"/>
    <w:qFormat/>
    <w:rsid w:val="0012154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54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2154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21542"/>
    <w:rPr>
      <w:b/>
      <w:bCs/>
      <w:smallCaps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21542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21542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2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066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1084D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2372AF"/>
    <w:rPr>
      <w:rFonts w:ascii="Helvetica" w:hAnsi="Helvetica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2372AF"/>
    <w:rPr>
      <w:rFonts w:ascii="Helvetica" w:hAnsi="Helvetica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54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542"/>
    <w:rPr>
      <w:rFonts w:asciiTheme="majorHAnsi" w:eastAsiaTheme="majorEastAsia" w:hAnsiTheme="majorHAnsi" w:cstheme="majorBidi"/>
      <w:color w:val="2C3C43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542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542"/>
    <w:rPr>
      <w:rFonts w:asciiTheme="majorHAnsi" w:eastAsiaTheme="majorEastAsia" w:hAnsiTheme="majorHAnsi" w:cstheme="majorBidi"/>
      <w:color w:val="2C3C43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542"/>
    <w:rPr>
      <w:rFonts w:asciiTheme="majorHAnsi" w:eastAsiaTheme="majorEastAsia" w:hAnsiTheme="majorHAnsi" w:cstheme="majorBidi"/>
      <w:i/>
      <w:iCs/>
      <w:color w:val="2C3C43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542"/>
    <w:rPr>
      <w:rFonts w:asciiTheme="majorHAnsi" w:eastAsiaTheme="majorEastAsia" w:hAnsiTheme="majorHAnsi" w:cstheme="majorBidi"/>
      <w:i/>
      <w:iCs/>
      <w:color w:val="486113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542"/>
    <w:rPr>
      <w:rFonts w:asciiTheme="majorHAnsi" w:eastAsiaTheme="majorEastAsia" w:hAnsiTheme="majorHAnsi" w:cstheme="majorBidi"/>
      <w:b/>
      <w:bCs/>
      <w:color w:val="2C3C43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542"/>
    <w:rPr>
      <w:rFonts w:asciiTheme="majorHAnsi" w:eastAsiaTheme="majorEastAsia" w:hAnsiTheme="majorHAnsi" w:cstheme="majorBidi"/>
      <w:b/>
      <w:bCs/>
      <w:i/>
      <w:iCs/>
      <w:color w:val="2C3C43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154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21542"/>
    <w:pPr>
      <w:spacing w:after="0" w:line="240" w:lineRule="auto"/>
      <w:contextualSpacing/>
    </w:pPr>
    <w:rPr>
      <w:rFonts w:asciiTheme="majorHAnsi" w:eastAsiaTheme="majorEastAsia" w:hAnsiTheme="majorHAnsi" w:cstheme="majorBidi"/>
      <w:color w:val="90C226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542"/>
    <w:rPr>
      <w:rFonts w:asciiTheme="majorHAnsi" w:eastAsiaTheme="majorEastAsia" w:hAnsiTheme="majorHAnsi" w:cstheme="majorBidi"/>
      <w:color w:val="90C226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54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1542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2154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542"/>
    <w:pPr>
      <w:pBdr>
        <w:left w:val="single" w:sz="18" w:space="12" w:color="90C226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542"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121542"/>
    <w:rPr>
      <w:b/>
      <w:bCs/>
      <w:i/>
      <w:iCs/>
    </w:rPr>
  </w:style>
  <w:style w:type="character" w:styleId="BookTitle">
    <w:name w:val="Book Title"/>
    <w:basedOn w:val="DefaultParagraphFont"/>
    <w:uiPriority w:val="33"/>
    <w:qFormat/>
    <w:rsid w:val="0012154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1542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9D5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508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D508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081"/>
    <w:rPr>
      <w:b/>
      <w:bCs/>
    </w:rPr>
  </w:style>
  <w:style w:type="table" w:styleId="TableGrid">
    <w:name w:val="Table Grid"/>
    <w:basedOn w:val="TableNormal"/>
    <w:uiPriority w:val="59"/>
    <w:rsid w:val="009C0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ciceiapplications@nrtf.c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y%20Documents\NRT\new%20logo\for%20office%20use\NRT%20Letterhead_v1.dot" TargetMode="External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AEC2DC65969D419E15774A3F4DD443" ma:contentTypeVersion="15" ma:contentTypeDescription="Create a new document." ma:contentTypeScope="" ma:versionID="56a9faa9a28af7dafa78f9f334e48ea6">
  <xsd:schema xmlns:xsd="http://www.w3.org/2001/XMLSchema" xmlns:xs="http://www.w3.org/2001/XMLSchema" xmlns:p="http://schemas.microsoft.com/office/2006/metadata/properties" xmlns:ns2="31fa47af-33da-47bd-91c1-defaf7422b01" xmlns:ns3="356c8c6b-bb46-4798-a94b-dafe22b3af30" targetNamespace="http://schemas.microsoft.com/office/2006/metadata/properties" ma:root="true" ma:fieldsID="1b312476b2b50b596a99bf84b4a2c67c" ns2:_="" ns3:_="">
    <xsd:import namespace="31fa47af-33da-47bd-91c1-defaf7422b01"/>
    <xsd:import namespace="356c8c6b-bb46-4798-a94b-dafe22b3af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a47af-33da-47bd-91c1-defaf7422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4d6f5c6-db5d-44a7-953e-7c8f872ec6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c8c6b-bb46-4798-a94b-dafe22b3af3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d2f1d07-6f12-4aa3-8fb6-52e189a96c1e}" ma:internalName="TaxCatchAll" ma:showField="CatchAllData" ma:web="356c8c6b-bb46-4798-a94b-dafe22b3af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6c8c6b-bb46-4798-a94b-dafe22b3af30" xsi:nil="true"/>
    <lcf76f155ced4ddcb4097134ff3c332f xmlns="31fa47af-33da-47bd-91c1-defaf7422b0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F4939-3568-4BE6-9E55-EB04BD98A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a47af-33da-47bd-91c1-defaf7422b01"/>
    <ds:schemaRef ds:uri="356c8c6b-bb46-4798-a94b-dafe22b3af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90B582-8A6C-4544-AC5B-3199C855AC37}">
  <ds:schemaRefs>
    <ds:schemaRef ds:uri="http://schemas.microsoft.com/office/2006/metadata/properties"/>
    <ds:schemaRef ds:uri="http://schemas.microsoft.com/office/infopath/2007/PartnerControls"/>
    <ds:schemaRef ds:uri="356c8c6b-bb46-4798-a94b-dafe22b3af30"/>
    <ds:schemaRef ds:uri="31fa47af-33da-47bd-91c1-defaf7422b01"/>
  </ds:schemaRefs>
</ds:datastoreItem>
</file>

<file path=customXml/itemProps3.xml><?xml version="1.0" encoding="utf-8"?>
<ds:datastoreItem xmlns:ds="http://schemas.openxmlformats.org/officeDocument/2006/customXml" ds:itemID="{9D6516DE-D7DC-4256-9477-2BD6EAC6F4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7C2035-F2EC-4837-A1C5-C68088BD8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NRT Letterhead_v1</Template>
  <TotalTime>7512</TotalTime>
  <Pages>5</Pages>
  <Words>454</Words>
  <Characters>2459</Characters>
  <Application>Microsoft Office Word</Application>
  <DocSecurity>0</DocSecurity>
  <Lines>51</Lines>
  <Paragraphs>31</Paragraphs>
  <ScaleCrop>false</ScaleCrop>
  <Company>CopperMoon</Company>
  <LinksUpToDate>false</LinksUpToDate>
  <CharactersWithSpaces>2882</CharactersWithSpaces>
  <SharedDoc>false</SharedDoc>
  <HLinks>
    <vt:vector size="6" baseType="variant">
      <vt:variant>
        <vt:i4>5374057</vt:i4>
      </vt:variant>
      <vt:variant>
        <vt:i4>0</vt:i4>
      </vt:variant>
      <vt:variant>
        <vt:i4>0</vt:i4>
      </vt:variant>
      <vt:variant>
        <vt:i4>5</vt:i4>
      </vt:variant>
      <vt:variant>
        <vt:lpwstr>mailto:cedr@nrtf.ca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¬¬</dc:title>
  <dc:subject/>
  <dc:creator>Venditti</dc:creator>
  <cp:keywords/>
  <cp:lastModifiedBy>Jessica Pawlovich</cp:lastModifiedBy>
  <cp:revision>165</cp:revision>
  <cp:lastPrinted>2007-03-09T00:53:00Z</cp:lastPrinted>
  <dcterms:created xsi:type="dcterms:W3CDTF">2021-01-19T23:38:00Z</dcterms:created>
  <dcterms:modified xsi:type="dcterms:W3CDTF">2025-01-31T21:23:00Z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bc158f5f3588d77a97101b38f10b0282a49d7d30c8229d3a8e07980917a6e08a</vt:lpwstr>
  </property>
  <property fmtid="{D5CDD505-2E9C-101B-9397-08002B2CF9AE}" pid="3" name="ContentTypeId">
    <vt:lpwstr>0x01010071AEC2DC65969D419E15774A3F4DD443</vt:lpwstr>
  </property>
  <property fmtid="{D5CDD505-2E9C-101B-9397-08002B2CF9AE}" pid="4" name="MediaServiceImageTags">
    <vt:lpwstr/>
  </property>
</Properties>
</file>