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48C9B" w14:textId="110A84B8" w:rsidR="00A66461" w:rsidRPr="00D53166" w:rsidRDefault="0036303B" w:rsidP="00C869F7">
      <w:pPr>
        <w:pStyle w:val="Heading1"/>
        <w:spacing w:before="0"/>
        <w:rPr>
          <w:rFonts w:ascii="Calibri" w:hAnsi="Calibri" w:cs="Calibri"/>
          <w:color w:val="6B911C"/>
          <w:spacing w:val="5"/>
        </w:rPr>
      </w:pPr>
      <w:r w:rsidRPr="00D53166">
        <w:rPr>
          <w:rStyle w:val="IntenseReference"/>
          <w:rFonts w:ascii="Calibri" w:hAnsi="Calibri" w:cs="Calibri"/>
          <w:color w:val="6B911C"/>
          <w:u w:val="none"/>
        </w:rPr>
        <w:t>project information</w:t>
      </w:r>
    </w:p>
    <w:tbl>
      <w:tblPr>
        <w:tblStyle w:val="TableGrid"/>
        <w:tblpPr w:leftFromText="180" w:rightFromText="180" w:vertAnchor="text" w:horzAnchor="margin" w:tblpY="276"/>
        <w:tblW w:w="9934" w:type="dxa"/>
        <w:tblLayout w:type="fixed"/>
        <w:tblLook w:val="01E0" w:firstRow="1" w:lastRow="1" w:firstColumn="1" w:lastColumn="1" w:noHBand="0" w:noVBand="0"/>
      </w:tblPr>
      <w:tblGrid>
        <w:gridCol w:w="1838"/>
        <w:gridCol w:w="8096"/>
      </w:tblGrid>
      <w:tr w:rsidR="00D2144F" w:rsidRPr="00D53166" w14:paraId="27C3591E" w14:textId="77777777" w:rsidTr="00633F27">
        <w:trPr>
          <w:trHeight w:val="340"/>
        </w:trPr>
        <w:tc>
          <w:tcPr>
            <w:tcW w:w="1838" w:type="dxa"/>
            <w:shd w:val="clear" w:color="auto" w:fill="DAF4CA"/>
          </w:tcPr>
          <w:p w14:paraId="4C92F4DE" w14:textId="3D2D568F" w:rsidR="00D2144F" w:rsidRPr="00D53166" w:rsidRDefault="00D2144F" w:rsidP="00D2144F">
            <w:pPr>
              <w:pStyle w:val="NoSpacing"/>
              <w:rPr>
                <w:rStyle w:val="Strong"/>
                <w:rFonts w:ascii="Calibri" w:hAnsi="Calibri" w:cs="Calibri"/>
                <w:sz w:val="22"/>
                <w:szCs w:val="22"/>
              </w:rPr>
            </w:pPr>
            <w:r w:rsidRPr="00D53166">
              <w:rPr>
                <w:rStyle w:val="Strong"/>
                <w:rFonts w:ascii="Calibri" w:hAnsi="Calibri" w:cs="Calibri"/>
                <w:sz w:val="22"/>
                <w:szCs w:val="22"/>
              </w:rPr>
              <w:t>First Nation</w:t>
            </w:r>
          </w:p>
        </w:tc>
        <w:tc>
          <w:tcPr>
            <w:tcW w:w="8096" w:type="dxa"/>
          </w:tcPr>
          <w:p w14:paraId="7E2D37D1" w14:textId="03CC5D77" w:rsidR="00D2144F" w:rsidRPr="00D53166" w:rsidRDefault="00D2144F" w:rsidP="00E50788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2144F" w:rsidRPr="00D53166" w14:paraId="3EE19323" w14:textId="77777777" w:rsidTr="00633F27">
        <w:trPr>
          <w:trHeight w:val="340"/>
        </w:trPr>
        <w:tc>
          <w:tcPr>
            <w:tcW w:w="1838" w:type="dxa"/>
            <w:shd w:val="clear" w:color="auto" w:fill="DAF4CA"/>
          </w:tcPr>
          <w:p w14:paraId="03163D7F" w14:textId="1666EB47" w:rsidR="00D2144F" w:rsidRPr="00D53166" w:rsidRDefault="00D035CC" w:rsidP="00D2144F">
            <w:pPr>
              <w:pStyle w:val="NoSpacing"/>
              <w:rPr>
                <w:rStyle w:val="Strong"/>
                <w:rFonts w:ascii="Calibri" w:hAnsi="Calibri" w:cs="Calibri"/>
                <w:sz w:val="22"/>
                <w:szCs w:val="22"/>
              </w:rPr>
            </w:pPr>
            <w:r>
              <w:rPr>
                <w:rStyle w:val="Strong"/>
                <w:rFonts w:ascii="Calibri" w:hAnsi="Calibri" w:cs="Calibri"/>
                <w:sz w:val="22"/>
                <w:szCs w:val="22"/>
              </w:rPr>
              <w:t>CEP</w:t>
            </w:r>
            <w:r w:rsidR="00D2144F" w:rsidRPr="00D53166">
              <w:rPr>
                <w:rStyle w:val="Strong"/>
                <w:rFonts w:ascii="Calibri" w:hAnsi="Calibri" w:cs="Calibri"/>
                <w:sz w:val="22"/>
                <w:szCs w:val="22"/>
              </w:rPr>
              <w:t xml:space="preserve"> Name</w:t>
            </w:r>
          </w:p>
        </w:tc>
        <w:tc>
          <w:tcPr>
            <w:tcW w:w="8096" w:type="dxa"/>
          </w:tcPr>
          <w:p w14:paraId="053434FD" w14:textId="77777777" w:rsidR="00D2144F" w:rsidRPr="00D53166" w:rsidRDefault="00D2144F" w:rsidP="00E50788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D59EC" w:rsidRPr="00D53166" w14:paraId="70049D28" w14:textId="77777777" w:rsidTr="00633F27">
        <w:trPr>
          <w:trHeight w:val="340"/>
        </w:trPr>
        <w:tc>
          <w:tcPr>
            <w:tcW w:w="1838" w:type="dxa"/>
            <w:shd w:val="clear" w:color="auto" w:fill="DAF4CA"/>
          </w:tcPr>
          <w:p w14:paraId="4C4FEB52" w14:textId="0F01C9C6" w:rsidR="001D59EC" w:rsidRPr="00D53166" w:rsidRDefault="000354EC" w:rsidP="00D2144F">
            <w:pPr>
              <w:pStyle w:val="NoSpacing"/>
              <w:rPr>
                <w:rStyle w:val="Strong"/>
                <w:rFonts w:ascii="Calibri" w:hAnsi="Calibri" w:cs="Calibri"/>
                <w:sz w:val="22"/>
                <w:szCs w:val="22"/>
              </w:rPr>
            </w:pPr>
            <w:r w:rsidRPr="00D53166">
              <w:rPr>
                <w:rStyle w:val="Strong"/>
                <w:rFonts w:ascii="Calibri" w:hAnsi="Calibri" w:cs="Calibri"/>
                <w:sz w:val="22"/>
                <w:szCs w:val="22"/>
              </w:rPr>
              <w:t>S</w:t>
            </w:r>
            <w:r w:rsidR="00FA5099" w:rsidRPr="00D53166">
              <w:rPr>
                <w:rStyle w:val="Strong"/>
                <w:rFonts w:ascii="Calibri" w:hAnsi="Calibri" w:cs="Calibri"/>
                <w:sz w:val="22"/>
                <w:szCs w:val="22"/>
              </w:rPr>
              <w:t>ub-strea</w:t>
            </w:r>
            <w:r w:rsidR="00633F27" w:rsidRPr="00D53166">
              <w:rPr>
                <w:rStyle w:val="Strong"/>
                <w:rFonts w:ascii="Calibri" w:hAnsi="Calibri" w:cs="Calibri"/>
                <w:sz w:val="22"/>
                <w:szCs w:val="22"/>
              </w:rPr>
              <w:t>m</w:t>
            </w:r>
          </w:p>
        </w:tc>
        <w:tc>
          <w:tcPr>
            <w:tcW w:w="8096" w:type="dxa"/>
          </w:tcPr>
          <w:p w14:paraId="3A7D05D0" w14:textId="35D413C5" w:rsidR="009D48AA" w:rsidRPr="00D53166" w:rsidRDefault="0001349A" w:rsidP="009D48AA">
            <w:pPr>
              <w:pStyle w:val="NoSpacing"/>
              <w:tabs>
                <w:tab w:val="left" w:pos="990"/>
                <w:tab w:val="center" w:pos="3867"/>
                <w:tab w:val="left" w:pos="6960"/>
              </w:tabs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342131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A5099" w:rsidRPr="00D5316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A5099" w:rsidRPr="00D5316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D035CC">
              <w:rPr>
                <w:rFonts w:ascii="Calibri" w:hAnsi="Calibri" w:cs="Calibri"/>
                <w:sz w:val="22"/>
                <w:szCs w:val="22"/>
              </w:rPr>
              <w:t>Turn</w:t>
            </w:r>
            <w:r w:rsidR="009E67D2">
              <w:rPr>
                <w:rFonts w:ascii="Calibri" w:hAnsi="Calibri" w:cs="Calibri"/>
                <w:sz w:val="22"/>
                <w:szCs w:val="22"/>
              </w:rPr>
              <w:t>-</w:t>
            </w:r>
            <w:r w:rsidR="00D035CC">
              <w:rPr>
                <w:rFonts w:ascii="Calibri" w:hAnsi="Calibri" w:cs="Calibri"/>
                <w:sz w:val="22"/>
                <w:szCs w:val="22"/>
              </w:rPr>
              <w:t>key</w:t>
            </w:r>
            <w:r w:rsidR="0052629E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31038B52" w14:textId="20203078" w:rsidR="001D59EC" w:rsidRPr="00D53166" w:rsidRDefault="0001349A" w:rsidP="00D035CC">
            <w:pPr>
              <w:pStyle w:val="NoSpacing"/>
              <w:tabs>
                <w:tab w:val="left" w:pos="990"/>
                <w:tab w:val="center" w:pos="3867"/>
                <w:tab w:val="left" w:pos="6960"/>
              </w:tabs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052846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0B85" w:rsidRPr="00D5316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70B85" w:rsidRPr="00D5316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D035CC">
              <w:rPr>
                <w:rFonts w:ascii="Calibri" w:hAnsi="Calibri" w:cs="Calibri"/>
                <w:sz w:val="22"/>
                <w:szCs w:val="22"/>
              </w:rPr>
              <w:t>Community-Led</w:t>
            </w:r>
            <w:r w:rsidR="009D48AA" w:rsidRPr="00D53166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D2144F" w:rsidRPr="00D53166" w14:paraId="7D54219E" w14:textId="77777777" w:rsidTr="00633F27">
        <w:trPr>
          <w:trHeight w:val="340"/>
        </w:trPr>
        <w:tc>
          <w:tcPr>
            <w:tcW w:w="1838" w:type="dxa"/>
            <w:shd w:val="clear" w:color="auto" w:fill="DAF4CA"/>
          </w:tcPr>
          <w:p w14:paraId="31AF22B4" w14:textId="4C98B947" w:rsidR="00D2144F" w:rsidRPr="00D53166" w:rsidRDefault="00D2144F" w:rsidP="00D2144F">
            <w:pPr>
              <w:pStyle w:val="NoSpacing"/>
              <w:rPr>
                <w:rStyle w:val="Strong"/>
                <w:rFonts w:ascii="Calibri" w:hAnsi="Calibri" w:cs="Calibri"/>
                <w:sz w:val="22"/>
                <w:szCs w:val="22"/>
              </w:rPr>
            </w:pPr>
            <w:r w:rsidRPr="00D53166">
              <w:rPr>
                <w:rStyle w:val="Strong"/>
                <w:rFonts w:ascii="Calibri" w:hAnsi="Calibri" w:cs="Calibri"/>
                <w:sz w:val="22"/>
                <w:szCs w:val="22"/>
              </w:rPr>
              <w:t>Funding Year</w:t>
            </w:r>
          </w:p>
        </w:tc>
        <w:tc>
          <w:tcPr>
            <w:tcW w:w="8096" w:type="dxa"/>
          </w:tcPr>
          <w:p w14:paraId="0A1FB44A" w14:textId="77777777" w:rsidR="00D2144F" w:rsidRPr="00D53166" w:rsidRDefault="00D2144F" w:rsidP="00F767D9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2144F" w:rsidRPr="00D53166" w14:paraId="1F4178E2" w14:textId="77777777" w:rsidTr="00633F27">
        <w:trPr>
          <w:trHeight w:val="340"/>
        </w:trPr>
        <w:tc>
          <w:tcPr>
            <w:tcW w:w="1838" w:type="dxa"/>
            <w:shd w:val="clear" w:color="auto" w:fill="DAF4CA"/>
          </w:tcPr>
          <w:p w14:paraId="0C3EA80C" w14:textId="1A08AEF7" w:rsidR="00D2144F" w:rsidRPr="00D53166" w:rsidRDefault="00D2144F" w:rsidP="00D2144F">
            <w:pPr>
              <w:pStyle w:val="NoSpacing"/>
              <w:rPr>
                <w:rStyle w:val="Strong"/>
                <w:rFonts w:ascii="Calibri" w:hAnsi="Calibri" w:cs="Calibri"/>
                <w:sz w:val="22"/>
                <w:szCs w:val="22"/>
              </w:rPr>
            </w:pPr>
            <w:r w:rsidRPr="00D53166">
              <w:rPr>
                <w:rStyle w:val="Strong"/>
                <w:rFonts w:ascii="Calibri" w:hAnsi="Calibri" w:cs="Calibri"/>
                <w:sz w:val="22"/>
                <w:szCs w:val="22"/>
              </w:rPr>
              <w:t>Contact Person</w:t>
            </w:r>
          </w:p>
        </w:tc>
        <w:tc>
          <w:tcPr>
            <w:tcW w:w="8096" w:type="dxa"/>
          </w:tcPr>
          <w:p w14:paraId="4D6B0F94" w14:textId="77777777" w:rsidR="00D2144F" w:rsidRPr="00D53166" w:rsidRDefault="00D2144F" w:rsidP="00F767D9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2144F" w:rsidRPr="00D53166" w14:paraId="753B8E93" w14:textId="77777777" w:rsidTr="00633F27">
        <w:trPr>
          <w:trHeight w:val="340"/>
        </w:trPr>
        <w:tc>
          <w:tcPr>
            <w:tcW w:w="1838" w:type="dxa"/>
            <w:shd w:val="clear" w:color="auto" w:fill="DAF4CA"/>
          </w:tcPr>
          <w:p w14:paraId="2B88DD7B" w14:textId="53867A81" w:rsidR="00D2144F" w:rsidRPr="00D53166" w:rsidRDefault="00D2144F" w:rsidP="00D2144F">
            <w:pPr>
              <w:pStyle w:val="NoSpacing"/>
              <w:rPr>
                <w:rStyle w:val="Strong"/>
                <w:rFonts w:ascii="Calibri" w:hAnsi="Calibri" w:cs="Calibri"/>
                <w:sz w:val="22"/>
                <w:szCs w:val="22"/>
              </w:rPr>
            </w:pPr>
            <w:r w:rsidRPr="00D53166">
              <w:rPr>
                <w:rStyle w:val="Strong"/>
                <w:rFonts w:ascii="Calibri" w:hAnsi="Calibri" w:cs="Calibri"/>
                <w:sz w:val="22"/>
                <w:szCs w:val="22"/>
              </w:rPr>
              <w:t>Mailing Address</w:t>
            </w:r>
          </w:p>
        </w:tc>
        <w:tc>
          <w:tcPr>
            <w:tcW w:w="8096" w:type="dxa"/>
          </w:tcPr>
          <w:p w14:paraId="3500A80B" w14:textId="77777777" w:rsidR="00D2144F" w:rsidRPr="00D53166" w:rsidRDefault="00D2144F" w:rsidP="00F767D9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2144F" w:rsidRPr="00D53166" w14:paraId="0D8A6AC2" w14:textId="77777777" w:rsidTr="00633F27">
        <w:trPr>
          <w:trHeight w:val="340"/>
        </w:trPr>
        <w:tc>
          <w:tcPr>
            <w:tcW w:w="1838" w:type="dxa"/>
            <w:shd w:val="clear" w:color="auto" w:fill="DAF4CA"/>
          </w:tcPr>
          <w:p w14:paraId="2DC740F5" w14:textId="668564D9" w:rsidR="00D2144F" w:rsidRPr="00D53166" w:rsidRDefault="00D2144F" w:rsidP="00D2144F">
            <w:pPr>
              <w:pStyle w:val="NoSpacing"/>
              <w:rPr>
                <w:rStyle w:val="Strong"/>
                <w:rFonts w:ascii="Calibri" w:hAnsi="Calibri" w:cs="Calibri"/>
                <w:sz w:val="22"/>
                <w:szCs w:val="22"/>
              </w:rPr>
            </w:pPr>
            <w:r w:rsidRPr="00D53166">
              <w:rPr>
                <w:rStyle w:val="Strong"/>
                <w:rFonts w:ascii="Calibri" w:hAnsi="Calibri" w:cs="Calibri"/>
                <w:sz w:val="22"/>
                <w:szCs w:val="22"/>
              </w:rPr>
              <w:t>Phone</w:t>
            </w:r>
          </w:p>
        </w:tc>
        <w:tc>
          <w:tcPr>
            <w:tcW w:w="8096" w:type="dxa"/>
          </w:tcPr>
          <w:p w14:paraId="202383F7" w14:textId="77777777" w:rsidR="00D2144F" w:rsidRPr="00D53166" w:rsidRDefault="00D2144F" w:rsidP="00F767D9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2144F" w:rsidRPr="00D53166" w14:paraId="0A36028F" w14:textId="77777777" w:rsidTr="00633F27">
        <w:trPr>
          <w:trHeight w:val="340"/>
        </w:trPr>
        <w:tc>
          <w:tcPr>
            <w:tcW w:w="1838" w:type="dxa"/>
            <w:shd w:val="clear" w:color="auto" w:fill="DAF4CA"/>
          </w:tcPr>
          <w:p w14:paraId="122E47A8" w14:textId="41EA80C6" w:rsidR="00D2144F" w:rsidRPr="00D53166" w:rsidRDefault="00D2144F" w:rsidP="00D2144F">
            <w:pPr>
              <w:pStyle w:val="NoSpacing"/>
              <w:rPr>
                <w:rStyle w:val="Strong"/>
                <w:rFonts w:ascii="Calibri" w:hAnsi="Calibri" w:cs="Calibri"/>
                <w:sz w:val="22"/>
                <w:szCs w:val="22"/>
              </w:rPr>
            </w:pPr>
            <w:r w:rsidRPr="00D53166">
              <w:rPr>
                <w:rStyle w:val="Strong"/>
                <w:rFonts w:ascii="Calibri" w:hAnsi="Calibri" w:cs="Calibri"/>
                <w:sz w:val="22"/>
                <w:szCs w:val="22"/>
              </w:rPr>
              <w:t>E-Mail</w:t>
            </w:r>
          </w:p>
        </w:tc>
        <w:tc>
          <w:tcPr>
            <w:tcW w:w="8096" w:type="dxa"/>
          </w:tcPr>
          <w:p w14:paraId="013C87E5" w14:textId="77777777" w:rsidR="00D2144F" w:rsidRPr="00D53166" w:rsidRDefault="00D2144F" w:rsidP="00F767D9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2144F" w:rsidRPr="00D53166" w14:paraId="20E8BB03" w14:textId="77777777" w:rsidTr="00633F27">
        <w:trPr>
          <w:trHeight w:val="340"/>
        </w:trPr>
        <w:tc>
          <w:tcPr>
            <w:tcW w:w="1838" w:type="dxa"/>
            <w:shd w:val="clear" w:color="auto" w:fill="DAF4CA"/>
          </w:tcPr>
          <w:p w14:paraId="550CDB6D" w14:textId="11962861" w:rsidR="00D2144F" w:rsidRPr="00D53166" w:rsidRDefault="00D2144F" w:rsidP="00D2144F">
            <w:pPr>
              <w:pStyle w:val="NoSpacing"/>
              <w:rPr>
                <w:rStyle w:val="Strong"/>
                <w:rFonts w:ascii="Calibri" w:hAnsi="Calibri" w:cs="Calibri"/>
                <w:sz w:val="22"/>
                <w:szCs w:val="22"/>
              </w:rPr>
            </w:pPr>
            <w:r w:rsidRPr="00D53166">
              <w:rPr>
                <w:rStyle w:val="Strong"/>
                <w:rFonts w:ascii="Calibri" w:hAnsi="Calibri" w:cs="Calibri"/>
                <w:sz w:val="22"/>
                <w:szCs w:val="22"/>
              </w:rPr>
              <w:t>Date Submitted</w:t>
            </w:r>
          </w:p>
        </w:tc>
        <w:tc>
          <w:tcPr>
            <w:tcW w:w="8096" w:type="dxa"/>
          </w:tcPr>
          <w:p w14:paraId="73F88A90" w14:textId="10BA2372" w:rsidR="00D2144F" w:rsidRPr="00D53166" w:rsidRDefault="00D2144F" w:rsidP="00F767D9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B5B2FF1" w14:textId="77777777" w:rsidR="00A66461" w:rsidRPr="00D53166" w:rsidRDefault="00A66461" w:rsidP="00A66461">
      <w:pPr>
        <w:rPr>
          <w:rFonts w:ascii="Calibri" w:hAnsi="Calibri" w:cs="Calibri"/>
          <w:b/>
          <w:color w:val="993300"/>
          <w:sz w:val="22"/>
          <w:szCs w:val="22"/>
        </w:rPr>
      </w:pPr>
    </w:p>
    <w:p w14:paraId="144AFFD4" w14:textId="77777777" w:rsidR="00A66461" w:rsidRPr="00D53166" w:rsidRDefault="00A66461" w:rsidP="00CC2F04">
      <w:pPr>
        <w:spacing w:after="0"/>
        <w:ind w:left="-840"/>
        <w:rPr>
          <w:rStyle w:val="SubtleReference"/>
          <w:rFonts w:ascii="Calibri" w:hAnsi="Calibri" w:cs="Calibri"/>
          <w:sz w:val="32"/>
          <w:szCs w:val="24"/>
          <w:u w:val="none"/>
        </w:rPr>
      </w:pPr>
    </w:p>
    <w:p w14:paraId="3868BC7C" w14:textId="64B121E4" w:rsidR="00CC2F04" w:rsidRDefault="00CC2F04" w:rsidP="00C95027">
      <w:r w:rsidRPr="00D53166">
        <w:t xml:space="preserve">Please fill out this final report template to the best of your ability as it pertains to the project. </w:t>
      </w:r>
      <w:r w:rsidR="00D53166">
        <w:t>BCICEI</w:t>
      </w:r>
      <w:r w:rsidRPr="00D53166">
        <w:t xml:space="preserve"> staff are also available at </w:t>
      </w:r>
      <w:hyperlink r:id="rId11" w:history="1">
        <w:r w:rsidR="00AE15CF" w:rsidRPr="00FD3BC4">
          <w:rPr>
            <w:rStyle w:val="Hyperlink"/>
          </w:rPr>
          <w:t>bciceiapplications@nrtf.ca</w:t>
        </w:r>
      </w:hyperlink>
      <w:r w:rsidR="00AE15CF">
        <w:t xml:space="preserve"> </w:t>
      </w:r>
      <w:r w:rsidRPr="00D53166">
        <w:t>to support in filling out the report.</w:t>
      </w:r>
      <w:r w:rsidR="0052629E">
        <w:t xml:space="preserve"> For turn-key projects, please complete sections that apply. </w:t>
      </w:r>
    </w:p>
    <w:p w14:paraId="2E54D3A9" w14:textId="0F7255B5" w:rsidR="00C95027" w:rsidRPr="00C95027" w:rsidRDefault="0036303B" w:rsidP="00C95027">
      <w:pPr>
        <w:pStyle w:val="Heading1"/>
        <w:spacing w:after="240"/>
        <w:rPr>
          <w:rFonts w:ascii="Calibri" w:hAnsi="Calibri" w:cs="Calibri"/>
          <w:b/>
          <w:smallCaps/>
          <w:color w:val="6B911C"/>
          <w:szCs w:val="24"/>
          <w:u w:color="7F7F7F" w:themeColor="text1" w:themeTint="80"/>
        </w:rPr>
      </w:pPr>
      <w:r w:rsidRPr="00D53166">
        <w:rPr>
          <w:rStyle w:val="SubtleReference"/>
          <w:rFonts w:ascii="Calibri" w:hAnsi="Calibri" w:cs="Calibri"/>
          <w:b/>
          <w:color w:val="6B911C"/>
          <w:szCs w:val="24"/>
          <w:u w:val="none"/>
        </w:rPr>
        <w:t>project summary</w:t>
      </w:r>
    </w:p>
    <w:tbl>
      <w:tblPr>
        <w:tblW w:w="10680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6"/>
        <w:gridCol w:w="7824"/>
      </w:tblGrid>
      <w:tr w:rsidR="00DB406A" w:rsidRPr="00D53166" w14:paraId="05A09D53" w14:textId="77777777" w:rsidTr="007A4976">
        <w:trPr>
          <w:trHeight w:val="1134"/>
        </w:trPr>
        <w:tc>
          <w:tcPr>
            <w:tcW w:w="2856" w:type="dxa"/>
            <w:shd w:val="clear" w:color="auto" w:fill="DAF4CA"/>
          </w:tcPr>
          <w:p w14:paraId="72C4507F" w14:textId="583D758B" w:rsidR="00DB406A" w:rsidRPr="00D53166" w:rsidRDefault="00DB406A" w:rsidP="00DB406A">
            <w:pPr>
              <w:pStyle w:val="Quote"/>
              <w:spacing w:before="120"/>
              <w:ind w:left="0"/>
              <w:rPr>
                <w:rFonts w:ascii="Calibri" w:hAnsi="Calibri" w:cs="Calibri"/>
                <w:b/>
                <w:i w:val="0"/>
                <w:sz w:val="22"/>
                <w:szCs w:val="22"/>
              </w:rPr>
            </w:pPr>
            <w:r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 xml:space="preserve">Please provide </w:t>
            </w:r>
            <w:proofErr w:type="gramStart"/>
            <w:r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>a brief summary</w:t>
            </w:r>
            <w:proofErr w:type="gramEnd"/>
            <w:r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 xml:space="preserve"> of your project</w:t>
            </w:r>
          </w:p>
          <w:p w14:paraId="0F219D27" w14:textId="77777777" w:rsidR="00DB406A" w:rsidRPr="00D53166" w:rsidRDefault="00DB406A" w:rsidP="00DB406A">
            <w:pPr>
              <w:pStyle w:val="Quote"/>
              <w:spacing w:before="120"/>
              <w:ind w:left="0"/>
              <w:rPr>
                <w:rFonts w:ascii="Calibri" w:hAnsi="Calibri" w:cs="Calibri"/>
                <w:b/>
                <w:i w:val="0"/>
                <w:sz w:val="22"/>
                <w:szCs w:val="22"/>
              </w:rPr>
            </w:pPr>
          </w:p>
        </w:tc>
        <w:tc>
          <w:tcPr>
            <w:tcW w:w="7824" w:type="dxa"/>
          </w:tcPr>
          <w:p w14:paraId="5560B640" w14:textId="77777777" w:rsidR="00DB406A" w:rsidRPr="00D53166" w:rsidRDefault="00DB406A" w:rsidP="00DB406A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  <w:p w14:paraId="7A3C929C" w14:textId="77777777" w:rsidR="00DB406A" w:rsidRPr="00D53166" w:rsidRDefault="00DB406A" w:rsidP="00DB406A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  <w:p w14:paraId="00D150F4" w14:textId="77777777" w:rsidR="00DB406A" w:rsidRPr="00D53166" w:rsidRDefault="00DB406A" w:rsidP="00DB406A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  <w:p w14:paraId="791B51DE" w14:textId="77777777" w:rsidR="00DB406A" w:rsidRPr="00D53166" w:rsidRDefault="00DB406A" w:rsidP="00DB406A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  <w:p w14:paraId="28209874" w14:textId="77777777" w:rsidR="00DB406A" w:rsidRPr="00D53166" w:rsidRDefault="00DB406A" w:rsidP="00DB406A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  <w:p w14:paraId="05856140" w14:textId="77777777" w:rsidR="00DB406A" w:rsidRPr="00D53166" w:rsidRDefault="00DB406A" w:rsidP="00DB406A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  <w:p w14:paraId="17968CB4" w14:textId="77777777" w:rsidR="00DB406A" w:rsidRPr="00D53166" w:rsidRDefault="00DB406A" w:rsidP="00DB406A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96255" w:rsidRPr="00D53166" w14:paraId="194AA7A1" w14:textId="77777777" w:rsidTr="007A4976">
        <w:trPr>
          <w:trHeight w:val="1134"/>
        </w:trPr>
        <w:tc>
          <w:tcPr>
            <w:tcW w:w="2856" w:type="dxa"/>
            <w:shd w:val="clear" w:color="auto" w:fill="DAF4CA"/>
          </w:tcPr>
          <w:p w14:paraId="2364DF06" w14:textId="06E974AF" w:rsidR="00F96255" w:rsidRPr="00D53166" w:rsidRDefault="00F96255" w:rsidP="00DB406A">
            <w:pPr>
              <w:pStyle w:val="Quote"/>
              <w:spacing w:before="120"/>
              <w:ind w:left="0"/>
              <w:rPr>
                <w:rFonts w:ascii="Calibri" w:hAnsi="Calibri" w:cs="Calibri"/>
                <w:b/>
                <w:i w:val="0"/>
                <w:sz w:val="22"/>
                <w:szCs w:val="22"/>
              </w:rPr>
            </w:pPr>
            <w:r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 xml:space="preserve">What was the objective of your project? Did </w:t>
            </w:r>
            <w:r w:rsidR="00DE064A">
              <w:rPr>
                <w:rFonts w:ascii="Calibri" w:hAnsi="Calibri" w:cs="Calibri"/>
                <w:b/>
                <w:i w:val="0"/>
                <w:sz w:val="22"/>
                <w:szCs w:val="22"/>
              </w:rPr>
              <w:t>you</w:t>
            </w:r>
            <w:r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 xml:space="preserve"> achieve it?</w:t>
            </w:r>
          </w:p>
        </w:tc>
        <w:tc>
          <w:tcPr>
            <w:tcW w:w="7824" w:type="dxa"/>
          </w:tcPr>
          <w:p w14:paraId="6FCCA7B4" w14:textId="77777777" w:rsidR="00F96255" w:rsidRPr="00D53166" w:rsidRDefault="00F96255" w:rsidP="00DB406A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C6C" w:rsidRPr="00D53166" w14:paraId="6CAF9BD3" w14:textId="77777777" w:rsidTr="007A4976">
        <w:trPr>
          <w:trHeight w:val="1134"/>
        </w:trPr>
        <w:tc>
          <w:tcPr>
            <w:tcW w:w="2856" w:type="dxa"/>
            <w:shd w:val="clear" w:color="auto" w:fill="DAF4CA"/>
          </w:tcPr>
          <w:p w14:paraId="78D42984" w14:textId="6C70E3C7" w:rsidR="00CF7C6C" w:rsidRPr="00D53166" w:rsidRDefault="00CF7C6C" w:rsidP="008C77C8">
            <w:pPr>
              <w:pStyle w:val="Quote"/>
              <w:spacing w:before="120"/>
              <w:ind w:left="0"/>
              <w:rPr>
                <w:rFonts w:ascii="Calibri" w:hAnsi="Calibri" w:cs="Calibri"/>
                <w:b/>
                <w:i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 w:val="0"/>
                <w:sz w:val="22"/>
                <w:szCs w:val="22"/>
              </w:rPr>
              <w:t xml:space="preserve">Do you plan on moving ahead with recommendations </w:t>
            </w:r>
            <w:r w:rsidR="00A03844">
              <w:rPr>
                <w:rFonts w:ascii="Calibri" w:hAnsi="Calibri" w:cs="Calibri"/>
                <w:b/>
                <w:i w:val="0"/>
                <w:sz w:val="22"/>
                <w:szCs w:val="22"/>
              </w:rPr>
              <w:t xml:space="preserve">or an implementation plan </w:t>
            </w:r>
            <w:r w:rsidR="00330B3D">
              <w:rPr>
                <w:rFonts w:ascii="Calibri" w:hAnsi="Calibri" w:cs="Calibri"/>
                <w:b/>
                <w:i w:val="0"/>
                <w:sz w:val="22"/>
                <w:szCs w:val="22"/>
              </w:rPr>
              <w:t xml:space="preserve">as </w:t>
            </w:r>
            <w:r>
              <w:rPr>
                <w:rFonts w:ascii="Calibri" w:hAnsi="Calibri" w:cs="Calibri"/>
                <w:b/>
                <w:i w:val="0"/>
                <w:sz w:val="22"/>
                <w:szCs w:val="22"/>
              </w:rPr>
              <w:t>outlined in the CEP</w:t>
            </w:r>
            <w:r w:rsidR="005D4B76">
              <w:rPr>
                <w:rFonts w:ascii="Calibri" w:hAnsi="Calibri" w:cs="Calibri"/>
                <w:b/>
                <w:i w:val="0"/>
                <w:sz w:val="22"/>
                <w:szCs w:val="22"/>
              </w:rPr>
              <w:t>?</w:t>
            </w:r>
          </w:p>
        </w:tc>
        <w:tc>
          <w:tcPr>
            <w:tcW w:w="7824" w:type="dxa"/>
          </w:tcPr>
          <w:p w14:paraId="7E49B4F2" w14:textId="77777777" w:rsidR="00CF7C6C" w:rsidRDefault="00CF7C6C" w:rsidP="00D926D0">
            <w:pPr>
              <w:pStyle w:val="NoSpacing"/>
              <w:tabs>
                <w:tab w:val="left" w:pos="990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66461" w:rsidRPr="00D53166" w14:paraId="662D0857" w14:textId="77777777" w:rsidTr="007A4976">
        <w:trPr>
          <w:trHeight w:val="1134"/>
        </w:trPr>
        <w:tc>
          <w:tcPr>
            <w:tcW w:w="2856" w:type="dxa"/>
            <w:shd w:val="clear" w:color="auto" w:fill="DAF4CA"/>
          </w:tcPr>
          <w:p w14:paraId="1AAF6750" w14:textId="6936F323" w:rsidR="00A66461" w:rsidRPr="00D53166" w:rsidRDefault="00A66461" w:rsidP="008C77C8">
            <w:pPr>
              <w:pStyle w:val="Quote"/>
              <w:spacing w:before="120"/>
              <w:ind w:left="0"/>
              <w:rPr>
                <w:rFonts w:ascii="Calibri" w:hAnsi="Calibri" w:cs="Calibri"/>
                <w:b/>
                <w:i w:val="0"/>
                <w:sz w:val="22"/>
                <w:szCs w:val="22"/>
              </w:rPr>
            </w:pPr>
            <w:r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>Did your</w:t>
            </w:r>
            <w:r w:rsidR="00864C3B"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 xml:space="preserve"> </w:t>
            </w:r>
            <w:r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 xml:space="preserve">Nation </w:t>
            </w:r>
            <w:r w:rsidR="00E02E10"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>have any partners</w:t>
            </w:r>
            <w:r w:rsidR="00267C0E"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 xml:space="preserve"> for this project?</w:t>
            </w:r>
          </w:p>
        </w:tc>
        <w:tc>
          <w:tcPr>
            <w:tcW w:w="7824" w:type="dxa"/>
          </w:tcPr>
          <w:p w14:paraId="73F24604" w14:textId="2055A122" w:rsidR="00DB406A" w:rsidRPr="00D53166" w:rsidRDefault="0001349A" w:rsidP="00D926D0">
            <w:pPr>
              <w:pStyle w:val="NoSpacing"/>
              <w:tabs>
                <w:tab w:val="left" w:pos="990"/>
              </w:tabs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639035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26D0" w:rsidRPr="00D5316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256B1" w:rsidRPr="00D5316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D926D0" w:rsidRPr="00D53166">
              <w:rPr>
                <w:rFonts w:ascii="Calibri" w:hAnsi="Calibri" w:cs="Calibri"/>
                <w:sz w:val="22"/>
                <w:szCs w:val="22"/>
              </w:rPr>
              <w:t>Yes</w:t>
            </w:r>
            <w:r w:rsidR="00E256B1" w:rsidRPr="00D53166">
              <w:rPr>
                <w:rFonts w:ascii="Calibri" w:hAnsi="Calibri" w:cs="Calibri"/>
                <w:sz w:val="22"/>
                <w:szCs w:val="22"/>
              </w:rPr>
              <w:t>. If yes, please list the partners below.</w:t>
            </w:r>
          </w:p>
          <w:p w14:paraId="4F9A1BE5" w14:textId="52C611AE" w:rsidR="00A66461" w:rsidRPr="00D53166" w:rsidRDefault="0001349A" w:rsidP="00D926D0">
            <w:pPr>
              <w:pStyle w:val="NoSpacing"/>
              <w:tabs>
                <w:tab w:val="left" w:pos="990"/>
              </w:tabs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175415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26D0" w:rsidRPr="00D5316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256B1" w:rsidRPr="00D5316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D926D0" w:rsidRPr="00D53166">
              <w:rPr>
                <w:rFonts w:ascii="Calibri" w:hAnsi="Calibri" w:cs="Calibri"/>
                <w:sz w:val="22"/>
                <w:szCs w:val="22"/>
              </w:rPr>
              <w:t>No</w:t>
            </w:r>
          </w:p>
        </w:tc>
      </w:tr>
      <w:tr w:rsidR="00044C18" w:rsidRPr="00D53166" w14:paraId="3DAE71F7" w14:textId="77777777" w:rsidTr="007A4976">
        <w:trPr>
          <w:trHeight w:val="1134"/>
        </w:trPr>
        <w:tc>
          <w:tcPr>
            <w:tcW w:w="2856" w:type="dxa"/>
            <w:shd w:val="clear" w:color="auto" w:fill="DAF4CA"/>
          </w:tcPr>
          <w:p w14:paraId="211288A9" w14:textId="79859970" w:rsidR="00044C18" w:rsidRPr="00D53166" w:rsidRDefault="00044C18" w:rsidP="008C77C8">
            <w:pPr>
              <w:pStyle w:val="Quote"/>
              <w:spacing w:before="120"/>
              <w:ind w:left="0"/>
              <w:rPr>
                <w:rFonts w:ascii="Calibri" w:hAnsi="Calibri" w:cs="Calibri"/>
                <w:b/>
                <w:i w:val="0"/>
                <w:sz w:val="22"/>
                <w:szCs w:val="22"/>
              </w:rPr>
            </w:pPr>
            <w:r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>Did your Nation work with a consultant on this project?</w:t>
            </w:r>
          </w:p>
        </w:tc>
        <w:tc>
          <w:tcPr>
            <w:tcW w:w="7824" w:type="dxa"/>
          </w:tcPr>
          <w:p w14:paraId="7F0256FC" w14:textId="0455C2D0" w:rsidR="00DB406A" w:rsidRPr="00D53166" w:rsidRDefault="0001349A" w:rsidP="00E256B1">
            <w:pPr>
              <w:pStyle w:val="NoSpacing"/>
              <w:tabs>
                <w:tab w:val="left" w:pos="1050"/>
              </w:tabs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335492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56B1" w:rsidRPr="00D5316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256B1" w:rsidRPr="00D53166">
              <w:rPr>
                <w:rFonts w:ascii="Calibri" w:hAnsi="Calibri" w:cs="Calibri"/>
                <w:sz w:val="22"/>
                <w:szCs w:val="22"/>
              </w:rPr>
              <w:t xml:space="preserve"> Yes. </w:t>
            </w:r>
            <w:r w:rsidR="00044C18" w:rsidRPr="00D53166">
              <w:rPr>
                <w:rFonts w:ascii="Calibri" w:hAnsi="Calibri" w:cs="Calibri"/>
                <w:sz w:val="22"/>
                <w:szCs w:val="22"/>
              </w:rPr>
              <w:t xml:space="preserve">If yes, please </w:t>
            </w:r>
            <w:r w:rsidR="00DB406A" w:rsidRPr="00D53166">
              <w:rPr>
                <w:rFonts w:ascii="Calibri" w:hAnsi="Calibri" w:cs="Calibri"/>
                <w:sz w:val="22"/>
                <w:szCs w:val="22"/>
              </w:rPr>
              <w:t>note</w:t>
            </w:r>
            <w:r w:rsidR="00044C18" w:rsidRPr="00D53166">
              <w:rPr>
                <w:rFonts w:ascii="Calibri" w:hAnsi="Calibri" w:cs="Calibri"/>
                <w:sz w:val="22"/>
                <w:szCs w:val="22"/>
              </w:rPr>
              <w:t xml:space="preserve"> the consultant</w:t>
            </w:r>
            <w:r w:rsidR="00E256B1" w:rsidRPr="00D53166">
              <w:rPr>
                <w:rFonts w:ascii="Calibri" w:hAnsi="Calibri" w:cs="Calibri"/>
                <w:sz w:val="22"/>
                <w:szCs w:val="22"/>
              </w:rPr>
              <w:t xml:space="preserve"> below.</w:t>
            </w:r>
          </w:p>
          <w:p w14:paraId="5F1181D3" w14:textId="7302323A" w:rsidR="00044C18" w:rsidRPr="00D53166" w:rsidRDefault="0001349A" w:rsidP="00E256B1">
            <w:pPr>
              <w:pStyle w:val="NoSpacing"/>
              <w:tabs>
                <w:tab w:val="left" w:pos="1050"/>
              </w:tabs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2048902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56B1" w:rsidRPr="00D5316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256B1" w:rsidRPr="00D53166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</w:tbl>
    <w:p w14:paraId="692FEA03" w14:textId="52885493" w:rsidR="00A66461" w:rsidRPr="00D53166" w:rsidRDefault="00121542" w:rsidP="00B370D4">
      <w:pPr>
        <w:pStyle w:val="Heading1"/>
        <w:spacing w:after="240"/>
        <w:rPr>
          <w:rStyle w:val="Strong"/>
          <w:rFonts w:ascii="Calibri" w:hAnsi="Calibri" w:cs="Calibri"/>
          <w:color w:val="6B911C"/>
        </w:rPr>
      </w:pPr>
      <w:r w:rsidRPr="00D53166">
        <w:rPr>
          <w:rStyle w:val="SubtleReference"/>
          <w:rFonts w:ascii="Calibri" w:hAnsi="Calibri" w:cs="Calibri"/>
          <w:b/>
          <w:color w:val="6B911C"/>
          <w:szCs w:val="24"/>
          <w:u w:val="none"/>
        </w:rPr>
        <w:t>P</w:t>
      </w:r>
      <w:r w:rsidR="00095533" w:rsidRPr="00D53166">
        <w:rPr>
          <w:rStyle w:val="SubtleReference"/>
          <w:rFonts w:ascii="Calibri" w:hAnsi="Calibri" w:cs="Calibri"/>
          <w:b/>
          <w:color w:val="6B911C"/>
          <w:szCs w:val="24"/>
          <w:u w:val="none"/>
        </w:rPr>
        <w:t>roject</w:t>
      </w:r>
      <w:r w:rsidR="00095533" w:rsidRPr="00D53166">
        <w:rPr>
          <w:rStyle w:val="Strong"/>
          <w:rFonts w:ascii="Calibri" w:hAnsi="Calibri" w:cs="Calibri"/>
          <w:color w:val="6B911C"/>
        </w:rPr>
        <w:t xml:space="preserve"> </w:t>
      </w:r>
      <w:r w:rsidRPr="00D53166">
        <w:rPr>
          <w:rStyle w:val="SubtleReference"/>
          <w:rFonts w:ascii="Calibri" w:hAnsi="Calibri" w:cs="Calibri"/>
          <w:b/>
          <w:color w:val="6B911C"/>
          <w:szCs w:val="24"/>
          <w:u w:val="none"/>
        </w:rPr>
        <w:t>D</w:t>
      </w:r>
      <w:r w:rsidR="00095533" w:rsidRPr="00D53166">
        <w:rPr>
          <w:rStyle w:val="SubtleReference"/>
          <w:rFonts w:ascii="Calibri" w:hAnsi="Calibri" w:cs="Calibri"/>
          <w:b/>
          <w:color w:val="6B911C"/>
          <w:szCs w:val="24"/>
          <w:u w:val="none"/>
        </w:rPr>
        <w:t>eliverables</w:t>
      </w:r>
      <w:r w:rsidR="00095533" w:rsidRPr="00D53166">
        <w:rPr>
          <w:rStyle w:val="Strong"/>
          <w:rFonts w:ascii="Calibri" w:hAnsi="Calibri" w:cs="Calibri"/>
          <w:color w:val="6B911C"/>
        </w:rPr>
        <w:t xml:space="preserve"> </w:t>
      </w:r>
    </w:p>
    <w:tbl>
      <w:tblPr>
        <w:tblW w:w="107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7904"/>
      </w:tblGrid>
      <w:tr w:rsidR="00A66461" w:rsidRPr="00D53166" w14:paraId="5173EAD3" w14:textId="77777777" w:rsidTr="007A4976">
        <w:tc>
          <w:tcPr>
            <w:tcW w:w="2835" w:type="dxa"/>
            <w:shd w:val="clear" w:color="auto" w:fill="DAF4CA"/>
          </w:tcPr>
          <w:p w14:paraId="2879B281" w14:textId="69E11B8C" w:rsidR="00A66461" w:rsidRPr="00D53166" w:rsidRDefault="00C86D00" w:rsidP="00E44D06">
            <w:pPr>
              <w:pStyle w:val="Quote"/>
              <w:spacing w:before="120"/>
              <w:ind w:left="0"/>
              <w:rPr>
                <w:rFonts w:ascii="Calibri" w:hAnsi="Calibri" w:cs="Calibri"/>
                <w:b/>
                <w:i w:val="0"/>
                <w:sz w:val="22"/>
                <w:szCs w:val="22"/>
              </w:rPr>
            </w:pPr>
            <w:r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>W</w:t>
            </w:r>
            <w:r w:rsidR="00A66461"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 xml:space="preserve">ere you able to complete your </w:t>
            </w:r>
            <w:r w:rsidR="0001096E">
              <w:rPr>
                <w:rFonts w:ascii="Calibri" w:hAnsi="Calibri" w:cs="Calibri"/>
                <w:b/>
                <w:i w:val="0"/>
                <w:sz w:val="22"/>
                <w:szCs w:val="22"/>
              </w:rPr>
              <w:t>Community Energy Plan</w:t>
            </w:r>
            <w:r w:rsidR="00A66461"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 xml:space="preserve">? </w:t>
            </w:r>
          </w:p>
          <w:p w14:paraId="5FC1CDC3" w14:textId="77777777" w:rsidR="00A66461" w:rsidRPr="00D53166" w:rsidRDefault="00A66461" w:rsidP="00E50788">
            <w:pPr>
              <w:pStyle w:val="Quote"/>
              <w:rPr>
                <w:rFonts w:ascii="Calibri" w:hAnsi="Calibri" w:cs="Calibri"/>
                <w:b/>
                <w:i w:val="0"/>
                <w:sz w:val="22"/>
                <w:szCs w:val="22"/>
              </w:rPr>
            </w:pPr>
          </w:p>
        </w:tc>
        <w:tc>
          <w:tcPr>
            <w:tcW w:w="7904" w:type="dxa"/>
          </w:tcPr>
          <w:p w14:paraId="28FF95F2" w14:textId="77777777" w:rsidR="00A66461" w:rsidRPr="00D53166" w:rsidRDefault="00A66461" w:rsidP="00E50788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D53166">
              <w:rPr>
                <w:rFonts w:ascii="Calibri" w:hAnsi="Calibri" w:cs="Calibri"/>
                <w:sz w:val="22"/>
                <w:szCs w:val="22"/>
              </w:rPr>
              <w:t>If yes, what factors helped you achieve your success?</w:t>
            </w:r>
          </w:p>
          <w:p w14:paraId="7028322A" w14:textId="77777777" w:rsidR="00A66461" w:rsidRPr="00D53166" w:rsidRDefault="00A66461" w:rsidP="00E50788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  <w:p w14:paraId="51195983" w14:textId="77777777" w:rsidR="00A66461" w:rsidRPr="00D53166" w:rsidRDefault="00A66461" w:rsidP="00E50788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  <w:p w14:paraId="548BD1ED" w14:textId="77777777" w:rsidR="00A66461" w:rsidRPr="00D53166" w:rsidRDefault="00A66461" w:rsidP="00E50788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  <w:p w14:paraId="360EAF0E" w14:textId="77777777" w:rsidR="00A66461" w:rsidRPr="00D53166" w:rsidRDefault="00A66461" w:rsidP="00E50788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  <w:p w14:paraId="00A68DE3" w14:textId="77777777" w:rsidR="00A66461" w:rsidRPr="00D53166" w:rsidRDefault="00A66461" w:rsidP="00E50788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  <w:p w14:paraId="109DED0C" w14:textId="77777777" w:rsidR="00A66461" w:rsidRPr="00D53166" w:rsidRDefault="00A66461" w:rsidP="00E50788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  <w:p w14:paraId="159BA5F4" w14:textId="77777777" w:rsidR="00A66461" w:rsidRPr="00D53166" w:rsidRDefault="00A66461" w:rsidP="00E50788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  <w:p w14:paraId="36CF8025" w14:textId="0DF75F9A" w:rsidR="00A66461" w:rsidRPr="00D53166" w:rsidRDefault="00A66461" w:rsidP="00E50788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400F5" w:rsidRPr="00D53166" w14:paraId="16B99C21" w14:textId="77777777" w:rsidTr="0005754A">
        <w:trPr>
          <w:trHeight w:val="1556"/>
        </w:trPr>
        <w:tc>
          <w:tcPr>
            <w:tcW w:w="2835" w:type="dxa"/>
            <w:shd w:val="clear" w:color="auto" w:fill="DAF4CA"/>
          </w:tcPr>
          <w:p w14:paraId="246EC894" w14:textId="5A5F588E" w:rsidR="005619F3" w:rsidRPr="00D53166" w:rsidRDefault="005619F3" w:rsidP="005619F3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5619F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Did you have any challenges or lessons learned in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completing the CEP</w:t>
            </w:r>
            <w:r w:rsidRPr="005619F3">
              <w:rPr>
                <w:rFonts w:ascii="Calibri" w:hAnsi="Calibri" w:cs="Calibri"/>
                <w:b/>
                <w:bCs/>
                <w:sz w:val="22"/>
                <w:szCs w:val="22"/>
              </w:rPr>
              <w:t>?</w:t>
            </w:r>
          </w:p>
          <w:p w14:paraId="4F099077" w14:textId="4911AB42" w:rsidR="00637C0E" w:rsidRPr="00D53166" w:rsidRDefault="00637C0E" w:rsidP="00637C0E">
            <w:pPr>
              <w:pStyle w:val="Quote"/>
              <w:spacing w:before="120"/>
              <w:ind w:left="0"/>
              <w:rPr>
                <w:rFonts w:ascii="Calibri" w:hAnsi="Calibri" w:cs="Calibri"/>
                <w:b/>
                <w:i w:val="0"/>
                <w:sz w:val="22"/>
                <w:szCs w:val="22"/>
              </w:rPr>
            </w:pPr>
          </w:p>
          <w:p w14:paraId="26FC50BA" w14:textId="77777777" w:rsidR="002400F5" w:rsidRPr="00D53166" w:rsidRDefault="002400F5" w:rsidP="00001840">
            <w:pPr>
              <w:pStyle w:val="Quote"/>
              <w:spacing w:before="120"/>
              <w:ind w:left="0" w:right="27"/>
              <w:rPr>
                <w:rFonts w:ascii="Calibri" w:hAnsi="Calibri" w:cs="Calibri"/>
                <w:b/>
                <w:i w:val="0"/>
                <w:sz w:val="22"/>
                <w:szCs w:val="22"/>
              </w:rPr>
            </w:pPr>
          </w:p>
        </w:tc>
        <w:tc>
          <w:tcPr>
            <w:tcW w:w="7904" w:type="dxa"/>
          </w:tcPr>
          <w:p w14:paraId="38B1C404" w14:textId="00D39F59" w:rsidR="002400F5" w:rsidRDefault="007C3E89" w:rsidP="00BF4BC7">
            <w:pPr>
              <w:pStyle w:val="NoSpacing"/>
              <w:tabs>
                <w:tab w:val="left" w:pos="1005"/>
              </w:tabs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Do you have any insights </w:t>
            </w:r>
            <w:r w:rsidR="0071432A">
              <w:rPr>
                <w:rFonts w:ascii="Calibri" w:hAnsi="Calibri" w:cs="Calibri"/>
                <w:sz w:val="22"/>
                <w:szCs w:val="22"/>
              </w:rPr>
              <w:t xml:space="preserve">or advice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for other Nations </w:t>
            </w:r>
            <w:r w:rsidR="0071432A">
              <w:rPr>
                <w:rFonts w:ascii="Calibri" w:hAnsi="Calibri" w:cs="Calibri"/>
                <w:sz w:val="22"/>
                <w:szCs w:val="22"/>
              </w:rPr>
              <w:t>who are completing a CEP?</w:t>
            </w:r>
          </w:p>
        </w:tc>
      </w:tr>
      <w:tr w:rsidR="00470F7F" w:rsidRPr="00D53166" w14:paraId="468A9A07" w14:textId="77777777" w:rsidTr="0005754A">
        <w:trPr>
          <w:trHeight w:val="1556"/>
        </w:trPr>
        <w:tc>
          <w:tcPr>
            <w:tcW w:w="2835" w:type="dxa"/>
            <w:shd w:val="clear" w:color="auto" w:fill="DAF4CA"/>
          </w:tcPr>
          <w:p w14:paraId="252F71C5" w14:textId="431862C2" w:rsidR="00470F7F" w:rsidRPr="00D53166" w:rsidRDefault="004225F3" w:rsidP="00001840">
            <w:pPr>
              <w:pStyle w:val="Quote"/>
              <w:spacing w:before="120"/>
              <w:ind w:left="0" w:right="27"/>
              <w:rPr>
                <w:rFonts w:ascii="Calibri" w:hAnsi="Calibri" w:cs="Calibri"/>
                <w:b/>
                <w:i w:val="0"/>
                <w:sz w:val="22"/>
                <w:szCs w:val="22"/>
              </w:rPr>
            </w:pPr>
            <w:r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 xml:space="preserve">Have you attached </w:t>
            </w:r>
            <w:r w:rsidR="00084C3E"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>the</w:t>
            </w:r>
            <w:r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 xml:space="preserve"> </w:t>
            </w:r>
            <w:r w:rsidR="003D7766">
              <w:rPr>
                <w:rFonts w:ascii="Calibri" w:hAnsi="Calibri" w:cs="Calibri"/>
                <w:b/>
                <w:i w:val="0"/>
                <w:sz w:val="22"/>
                <w:szCs w:val="22"/>
              </w:rPr>
              <w:t>Community Energy Plan</w:t>
            </w:r>
            <w:r w:rsidR="0005754A" w:rsidRPr="00D53166">
              <w:rPr>
                <w:rFonts w:ascii="Calibri" w:hAnsi="Calibri" w:cs="Calibri"/>
                <w:b/>
                <w:i w:val="0"/>
                <w:sz w:val="22"/>
                <w:szCs w:val="22"/>
              </w:rPr>
              <w:t>?</w:t>
            </w:r>
          </w:p>
        </w:tc>
        <w:tc>
          <w:tcPr>
            <w:tcW w:w="7904" w:type="dxa"/>
          </w:tcPr>
          <w:p w14:paraId="0DE2530E" w14:textId="77777777" w:rsidR="00470F7F" w:rsidRPr="00D53166" w:rsidRDefault="0001349A" w:rsidP="00BF4BC7">
            <w:pPr>
              <w:pStyle w:val="NoSpacing"/>
              <w:tabs>
                <w:tab w:val="left" w:pos="1005"/>
              </w:tabs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703949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E6A72" w:rsidRPr="00D5316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E6A72" w:rsidRPr="00D53166">
              <w:rPr>
                <w:rFonts w:ascii="Calibri" w:hAnsi="Calibri" w:cs="Calibri"/>
                <w:sz w:val="22"/>
                <w:szCs w:val="22"/>
              </w:rPr>
              <w:t xml:space="preserve"> Yes </w:t>
            </w:r>
          </w:p>
          <w:p w14:paraId="377AEA2D" w14:textId="77777777" w:rsidR="00EE6A72" w:rsidRPr="00D53166" w:rsidRDefault="0001349A" w:rsidP="00BF4BC7">
            <w:pPr>
              <w:pStyle w:val="NoSpacing"/>
              <w:tabs>
                <w:tab w:val="left" w:pos="1005"/>
              </w:tabs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531031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E6A72" w:rsidRPr="00D5316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E6A72" w:rsidRPr="00D53166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  <w:p w14:paraId="282C4CCA" w14:textId="15C9A1AB" w:rsidR="00470F7F" w:rsidRPr="00777B7F" w:rsidRDefault="00330B3D" w:rsidP="00777B7F">
            <w:pPr>
              <w:spacing w:after="0" w:line="240" w:lineRule="auto"/>
              <w:rPr>
                <w:rFonts w:ascii="Calibri" w:hAnsi="Calibri" w:cs="Calibri"/>
                <w:smallCaps/>
                <w:color w:val="90C226" w:themeColor="accent1"/>
                <w:u w:color="7F7F7F" w:themeColor="text1" w:themeTint="80"/>
              </w:rPr>
            </w:pPr>
            <w:r w:rsidRPr="00777B7F">
              <w:rPr>
                <w:rFonts w:ascii="Calibri" w:hAnsi="Calibri" w:cs="Calibri"/>
              </w:rPr>
              <w:t>The</w:t>
            </w:r>
            <w:r w:rsidR="000A755F" w:rsidRPr="00777B7F">
              <w:rPr>
                <w:rFonts w:ascii="Calibri" w:hAnsi="Calibri" w:cs="Calibri"/>
              </w:rPr>
              <w:t xml:space="preserve"> NRT may share your CEP with our funding partners (i.e. the BC Ministry of Energy and Climate Solutions) for informational purposes. Please let us know if you have any concerns</w:t>
            </w:r>
            <w:r w:rsidR="00EC1A5A" w:rsidRPr="00777B7F">
              <w:rPr>
                <w:rFonts w:ascii="Calibri" w:hAnsi="Calibri" w:cs="Calibri"/>
              </w:rPr>
              <w:t>.</w:t>
            </w:r>
          </w:p>
        </w:tc>
      </w:tr>
    </w:tbl>
    <w:p w14:paraId="5E8A7146" w14:textId="77777777" w:rsidR="00027F55" w:rsidRDefault="00027F55" w:rsidP="0037696C">
      <w:pPr>
        <w:pStyle w:val="Heading1"/>
        <w:spacing w:after="240"/>
        <w:rPr>
          <w:rStyle w:val="SubtleReference"/>
          <w:rFonts w:ascii="Calibri" w:hAnsi="Calibri" w:cs="Calibri"/>
          <w:b/>
          <w:color w:val="6B911C"/>
          <w:szCs w:val="24"/>
          <w:u w:val="none"/>
        </w:rPr>
      </w:pPr>
    </w:p>
    <w:p w14:paraId="46250B09" w14:textId="453A097A" w:rsidR="006C005E" w:rsidRPr="00D53166" w:rsidRDefault="00095533" w:rsidP="0037696C">
      <w:pPr>
        <w:pStyle w:val="Heading1"/>
        <w:spacing w:after="240"/>
        <w:rPr>
          <w:rStyle w:val="IntenseEmphasis"/>
          <w:rFonts w:ascii="Calibri" w:hAnsi="Calibri" w:cs="Calibri"/>
        </w:rPr>
      </w:pPr>
      <w:r w:rsidRPr="00D53166">
        <w:rPr>
          <w:rStyle w:val="SubtleReference"/>
          <w:rFonts w:ascii="Calibri" w:hAnsi="Calibri" w:cs="Calibri"/>
          <w:b/>
          <w:color w:val="6B911C"/>
          <w:szCs w:val="24"/>
          <w:u w:val="none"/>
        </w:rPr>
        <w:t>funding summary</w:t>
      </w:r>
    </w:p>
    <w:p w14:paraId="4C085FC9" w14:textId="78E6B7C5" w:rsidR="00A66461" w:rsidRPr="00D53166" w:rsidRDefault="00E06084" w:rsidP="00D77892">
      <w:pPr>
        <w:autoSpaceDE w:val="0"/>
        <w:autoSpaceDN w:val="0"/>
        <w:adjustRightInd w:val="0"/>
        <w:ind w:left="-480"/>
        <w:rPr>
          <w:rStyle w:val="IntenseEmphasis"/>
          <w:rFonts w:ascii="Calibri" w:hAnsi="Calibri" w:cs="Calibri"/>
        </w:rPr>
      </w:pPr>
      <w:r w:rsidRPr="00D53166">
        <w:rPr>
          <w:rStyle w:val="IntenseEmphasis"/>
          <w:rFonts w:ascii="Calibri" w:hAnsi="Calibri" w:cs="Calibri"/>
        </w:rPr>
        <w:t xml:space="preserve">IMPORTANT: </w:t>
      </w:r>
      <w:r w:rsidR="00A66461" w:rsidRPr="00D53166">
        <w:rPr>
          <w:rStyle w:val="IntenseEmphasis"/>
          <w:rFonts w:ascii="Calibri" w:hAnsi="Calibri" w:cs="Calibri"/>
        </w:rPr>
        <w:t>Please show where funds were spent</w:t>
      </w:r>
      <w:r w:rsidR="00E46965" w:rsidRPr="00D53166">
        <w:rPr>
          <w:rStyle w:val="IntenseEmphasis"/>
          <w:rFonts w:ascii="Calibri" w:hAnsi="Calibri" w:cs="Calibri"/>
        </w:rPr>
        <w:t xml:space="preserve"> for this project phase</w:t>
      </w:r>
    </w:p>
    <w:p w14:paraId="014AC5BB" w14:textId="4746A9D1" w:rsidR="00E06084" w:rsidRPr="00D53166" w:rsidRDefault="000E066D" w:rsidP="00E06084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Style w:val="IntenseEmphasis"/>
          <w:rFonts w:ascii="Calibri" w:hAnsi="Calibri" w:cs="Calibri"/>
        </w:rPr>
      </w:pPr>
      <w:r w:rsidRPr="00D53166">
        <w:rPr>
          <w:rStyle w:val="IntenseEmphasis"/>
          <w:rFonts w:ascii="Calibri" w:hAnsi="Calibri" w:cs="Calibri"/>
        </w:rPr>
        <w:t>Please note</w:t>
      </w:r>
      <w:r w:rsidR="001E1CE1">
        <w:rPr>
          <w:rStyle w:val="IntenseEmphasis"/>
          <w:rFonts w:ascii="Calibri" w:hAnsi="Calibri" w:cs="Calibri"/>
        </w:rPr>
        <w:t xml:space="preserve"> </w:t>
      </w:r>
      <w:r w:rsidRPr="00D53166">
        <w:rPr>
          <w:rStyle w:val="IntenseEmphasis"/>
          <w:rFonts w:ascii="Calibri" w:hAnsi="Calibri" w:cs="Calibri"/>
        </w:rPr>
        <w:t>expenses listed under NRT need to comply with the same guidelines that the project was approved under</w:t>
      </w:r>
      <w:r w:rsidR="00E06084" w:rsidRPr="00D53166">
        <w:rPr>
          <w:rStyle w:val="IntenseEmphasis"/>
          <w:rFonts w:ascii="Calibri" w:hAnsi="Calibri" w:cs="Calibri"/>
        </w:rPr>
        <w:t xml:space="preserve"> </w:t>
      </w:r>
    </w:p>
    <w:p w14:paraId="25D72F55" w14:textId="17ADD034" w:rsidR="004656AF" w:rsidRPr="00FE5F4C" w:rsidRDefault="00523596" w:rsidP="00E06084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Style w:val="IntenseEmphasis"/>
          <w:rFonts w:ascii="Calibri" w:hAnsi="Calibri" w:cs="Calibri"/>
        </w:rPr>
      </w:pPr>
      <w:r w:rsidRPr="00FE5F4C">
        <w:rPr>
          <w:rStyle w:val="IntenseEmphasis"/>
          <w:rFonts w:ascii="Calibri" w:hAnsi="Calibri" w:cs="Calibri"/>
        </w:rPr>
        <w:t>NRT</w:t>
      </w:r>
      <w:r w:rsidR="00E06084" w:rsidRPr="00FE5F4C">
        <w:rPr>
          <w:rStyle w:val="IntenseEmphasis"/>
          <w:rFonts w:ascii="Calibri" w:hAnsi="Calibri" w:cs="Calibri"/>
        </w:rPr>
        <w:t xml:space="preserve"> cannot release the </w:t>
      </w:r>
      <w:r w:rsidR="00FE5F4C" w:rsidRPr="00FE5F4C">
        <w:rPr>
          <w:rStyle w:val="IntenseEmphasis"/>
          <w:rFonts w:ascii="Calibri" w:hAnsi="Calibri" w:cs="Calibri"/>
        </w:rPr>
        <w:t xml:space="preserve">final </w:t>
      </w:r>
      <w:r w:rsidR="00E06084" w:rsidRPr="00FE5F4C">
        <w:rPr>
          <w:rStyle w:val="IntenseEmphasis"/>
          <w:rFonts w:ascii="Calibri" w:hAnsi="Calibri" w:cs="Calibri"/>
        </w:rPr>
        <w:t>insta</w:t>
      </w:r>
      <w:r w:rsidR="00D63EF2" w:rsidRPr="00FE5F4C">
        <w:rPr>
          <w:rStyle w:val="IntenseEmphasis"/>
          <w:rFonts w:ascii="Calibri" w:hAnsi="Calibri" w:cs="Calibri"/>
        </w:rPr>
        <w:t>l</w:t>
      </w:r>
      <w:r w:rsidR="00E06084" w:rsidRPr="00FE5F4C">
        <w:rPr>
          <w:rStyle w:val="IntenseEmphasis"/>
          <w:rFonts w:ascii="Calibri" w:hAnsi="Calibri" w:cs="Calibri"/>
        </w:rPr>
        <w:t xml:space="preserve">lment if the expenses </w:t>
      </w:r>
      <w:r w:rsidR="00FD01F6" w:rsidRPr="00FE5F4C">
        <w:rPr>
          <w:rStyle w:val="IntenseEmphasis"/>
          <w:rFonts w:ascii="Calibri" w:hAnsi="Calibri" w:cs="Calibri"/>
        </w:rPr>
        <w:t>are not</w:t>
      </w:r>
      <w:r w:rsidR="00E06084" w:rsidRPr="00FE5F4C">
        <w:rPr>
          <w:rStyle w:val="IntenseEmphasis"/>
          <w:rFonts w:ascii="Calibri" w:hAnsi="Calibri" w:cs="Calibri"/>
        </w:rPr>
        <w:t xml:space="preserve"> detailed. Please break down expense items and line items</w:t>
      </w:r>
    </w:p>
    <w:p w14:paraId="06B5E3BF" w14:textId="73C25E52" w:rsidR="00E06084" w:rsidRPr="00D53166" w:rsidRDefault="004656AF" w:rsidP="00E06084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Style w:val="IntenseEmphasis"/>
          <w:rFonts w:ascii="Calibri" w:hAnsi="Calibri" w:cs="Calibri"/>
        </w:rPr>
      </w:pPr>
      <w:r w:rsidRPr="00D53166">
        <w:rPr>
          <w:rStyle w:val="IntenseEmphasis"/>
          <w:rFonts w:ascii="Calibri" w:hAnsi="Calibri" w:cs="Calibri"/>
        </w:rPr>
        <w:t>S</w:t>
      </w:r>
      <w:r w:rsidR="00E06084" w:rsidRPr="00D53166">
        <w:rPr>
          <w:rStyle w:val="IntenseEmphasis"/>
          <w:rFonts w:ascii="Calibri" w:hAnsi="Calibri" w:cs="Calibri"/>
        </w:rPr>
        <w:t>end invoices for</w:t>
      </w:r>
      <w:r w:rsidRPr="00D53166">
        <w:rPr>
          <w:rStyle w:val="IntenseEmphasis"/>
          <w:rFonts w:ascii="Calibri" w:hAnsi="Calibri" w:cs="Calibri"/>
        </w:rPr>
        <w:t xml:space="preserve"> expense</w:t>
      </w:r>
      <w:r w:rsidR="00E06084" w:rsidRPr="00D53166">
        <w:rPr>
          <w:rStyle w:val="IntenseEmphasis"/>
          <w:rFonts w:ascii="Calibri" w:hAnsi="Calibri" w:cs="Calibri"/>
        </w:rPr>
        <w:t xml:space="preserve"> items over $</w:t>
      </w:r>
      <w:r w:rsidR="00297657" w:rsidRPr="00D53166">
        <w:rPr>
          <w:rStyle w:val="IntenseEmphasis"/>
          <w:rFonts w:ascii="Calibri" w:hAnsi="Calibri" w:cs="Calibri"/>
        </w:rPr>
        <w:t>1</w:t>
      </w:r>
      <w:r w:rsidR="00E06084" w:rsidRPr="00D53166">
        <w:rPr>
          <w:rStyle w:val="IntenseEmphasis"/>
          <w:rFonts w:ascii="Calibri" w:hAnsi="Calibri" w:cs="Calibri"/>
        </w:rPr>
        <w:t>5,000</w:t>
      </w:r>
    </w:p>
    <w:tbl>
      <w:tblPr>
        <w:tblpPr w:leftFromText="180" w:rightFromText="180" w:vertAnchor="text" w:horzAnchor="margin" w:tblpX="-423" w:tblpY="57"/>
        <w:tblW w:w="10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4"/>
        <w:gridCol w:w="1713"/>
        <w:gridCol w:w="1275"/>
        <w:gridCol w:w="1562"/>
        <w:gridCol w:w="1201"/>
        <w:gridCol w:w="1724"/>
      </w:tblGrid>
      <w:tr w:rsidR="00B26923" w:rsidRPr="00D53166" w14:paraId="04859197" w14:textId="77777777" w:rsidTr="00513A7B">
        <w:tc>
          <w:tcPr>
            <w:tcW w:w="3244" w:type="dxa"/>
            <w:tcBorders>
              <w:bottom w:val="single" w:sz="4" w:space="0" w:color="auto"/>
            </w:tcBorders>
            <w:shd w:val="clear" w:color="auto" w:fill="DAF4CA"/>
            <w:vAlign w:val="center"/>
          </w:tcPr>
          <w:p w14:paraId="1E29C342" w14:textId="77777777" w:rsidR="00B26923" w:rsidRPr="00D53166" w:rsidRDefault="00B26923" w:rsidP="00B2692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D53166">
              <w:rPr>
                <w:rFonts w:ascii="Calibri" w:hAnsi="Calibri" w:cs="Calibri"/>
                <w:b/>
                <w:sz w:val="22"/>
                <w:szCs w:val="22"/>
              </w:rPr>
              <w:t>Expense Item</w:t>
            </w:r>
          </w:p>
        </w:tc>
        <w:tc>
          <w:tcPr>
            <w:tcW w:w="1713" w:type="dxa"/>
            <w:tcBorders>
              <w:bottom w:val="single" w:sz="4" w:space="0" w:color="auto"/>
            </w:tcBorders>
            <w:shd w:val="clear" w:color="auto" w:fill="DAF4CA"/>
          </w:tcPr>
          <w:p w14:paraId="0FDC3D4A" w14:textId="400734E6" w:rsidR="00B26923" w:rsidRPr="00D53166" w:rsidRDefault="00B26923" w:rsidP="00B2692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D53166">
              <w:rPr>
                <w:rFonts w:ascii="Calibri" w:hAnsi="Calibri" w:cs="Calibri"/>
                <w:b/>
                <w:sz w:val="22"/>
                <w:szCs w:val="22"/>
              </w:rPr>
              <w:t xml:space="preserve">Associated Invoice Reference # </w:t>
            </w:r>
            <w:r w:rsidRPr="00D53166">
              <w:rPr>
                <w:rFonts w:ascii="Calibri" w:hAnsi="Calibri" w:cs="Calibri"/>
                <w:i/>
                <w:sz w:val="18"/>
                <w:szCs w:val="18"/>
              </w:rPr>
              <w:t>(if applicable)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AF4CA"/>
            <w:vAlign w:val="center"/>
          </w:tcPr>
          <w:p w14:paraId="433478A5" w14:textId="62F5EEEF" w:rsidR="00B26923" w:rsidRPr="00D53166" w:rsidRDefault="00B26923" w:rsidP="00B2692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D53166">
              <w:rPr>
                <w:rFonts w:ascii="Calibri" w:hAnsi="Calibri" w:cs="Calibri"/>
                <w:b/>
                <w:sz w:val="22"/>
                <w:szCs w:val="22"/>
              </w:rPr>
              <w:t>In-Kind</w:t>
            </w: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DAF4CA"/>
            <w:vAlign w:val="center"/>
          </w:tcPr>
          <w:p w14:paraId="4F051839" w14:textId="77777777" w:rsidR="00B26923" w:rsidRPr="00D53166" w:rsidRDefault="00B26923" w:rsidP="00B2692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D53166">
              <w:rPr>
                <w:rFonts w:ascii="Calibri" w:hAnsi="Calibri" w:cs="Calibri"/>
                <w:b/>
                <w:sz w:val="22"/>
                <w:szCs w:val="22"/>
              </w:rPr>
              <w:t>Other Sources</w:t>
            </w:r>
          </w:p>
        </w:tc>
        <w:tc>
          <w:tcPr>
            <w:tcW w:w="1201" w:type="dxa"/>
            <w:tcBorders>
              <w:bottom w:val="single" w:sz="4" w:space="0" w:color="auto"/>
            </w:tcBorders>
            <w:shd w:val="clear" w:color="auto" w:fill="DAF4CA"/>
            <w:vAlign w:val="center"/>
          </w:tcPr>
          <w:p w14:paraId="117F2B16" w14:textId="77777777" w:rsidR="00B26923" w:rsidRPr="00D53166" w:rsidRDefault="00B26923" w:rsidP="00B2692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D53166">
              <w:rPr>
                <w:rFonts w:ascii="Calibri" w:hAnsi="Calibri" w:cs="Calibri"/>
                <w:b/>
                <w:sz w:val="22"/>
                <w:szCs w:val="22"/>
              </w:rPr>
              <w:t>NRT</w:t>
            </w:r>
          </w:p>
        </w:tc>
        <w:tc>
          <w:tcPr>
            <w:tcW w:w="1724" w:type="dxa"/>
            <w:tcBorders>
              <w:bottom w:val="single" w:sz="4" w:space="0" w:color="auto"/>
            </w:tcBorders>
            <w:shd w:val="clear" w:color="auto" w:fill="DAF4CA"/>
            <w:vAlign w:val="center"/>
          </w:tcPr>
          <w:p w14:paraId="56A49F71" w14:textId="4CF360E6" w:rsidR="00B26923" w:rsidRPr="00D53166" w:rsidRDefault="00B26923" w:rsidP="00B2692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D53166">
              <w:rPr>
                <w:rFonts w:ascii="Calibri" w:hAnsi="Calibri" w:cs="Calibri"/>
                <w:b/>
                <w:sz w:val="22"/>
                <w:szCs w:val="22"/>
              </w:rPr>
              <w:t>Total Cost</w:t>
            </w:r>
          </w:p>
        </w:tc>
      </w:tr>
      <w:tr w:rsidR="00B26923" w:rsidRPr="00D53166" w14:paraId="0623FD41" w14:textId="77777777" w:rsidTr="00513A7B">
        <w:trPr>
          <w:trHeight w:val="360"/>
        </w:trPr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D9D9D9"/>
              <w:right w:val="single" w:sz="4" w:space="0" w:color="auto"/>
            </w:tcBorders>
            <w:shd w:val="clear" w:color="auto" w:fill="D9D9D9" w:themeFill="background1" w:themeFillShade="D9"/>
          </w:tcPr>
          <w:p w14:paraId="132EF1AD" w14:textId="7AD1DFB6" w:rsidR="00B26923" w:rsidRPr="00D53166" w:rsidRDefault="00B26923" w:rsidP="00777B7F">
            <w:pPr>
              <w:rPr>
                <w:rFonts w:ascii="Calibri" w:hAnsi="Calibri" w:cs="Calibri"/>
                <w:sz w:val="22"/>
                <w:szCs w:val="22"/>
              </w:rPr>
            </w:pPr>
            <w:r w:rsidRPr="00D53166">
              <w:rPr>
                <w:rFonts w:ascii="Calibri" w:hAnsi="Calibri" w:cs="Calibri"/>
                <w:b/>
                <w:sz w:val="22"/>
                <w:szCs w:val="22"/>
              </w:rPr>
              <w:t>Ex.</w:t>
            </w:r>
            <w:r w:rsidRPr="00D53166">
              <w:rPr>
                <w:rFonts w:ascii="Calibri" w:hAnsi="Calibri" w:cs="Calibri"/>
                <w:sz w:val="22"/>
                <w:szCs w:val="22"/>
              </w:rPr>
              <w:t xml:space="preserve"> Land </w:t>
            </w:r>
            <w:r w:rsidR="001E1CE1">
              <w:rPr>
                <w:rFonts w:ascii="Calibri" w:hAnsi="Calibri" w:cs="Calibri"/>
                <w:sz w:val="22"/>
                <w:szCs w:val="22"/>
              </w:rPr>
              <w:t>&amp;</w:t>
            </w:r>
            <w:r w:rsidRPr="00D53166">
              <w:rPr>
                <w:rFonts w:ascii="Calibri" w:hAnsi="Calibri" w:cs="Calibri"/>
                <w:sz w:val="22"/>
                <w:szCs w:val="22"/>
              </w:rPr>
              <w:t xml:space="preserve"> Environmental Review </w:t>
            </w:r>
          </w:p>
        </w:tc>
        <w:tc>
          <w:tcPr>
            <w:tcW w:w="1713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D9D9D9" w:themeFill="background1" w:themeFillShade="D9"/>
          </w:tcPr>
          <w:p w14:paraId="6270BE71" w14:textId="6F852355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D53166">
              <w:rPr>
                <w:rFonts w:ascii="Calibri" w:hAnsi="Calibri" w:cs="Calibri"/>
                <w:sz w:val="22"/>
                <w:szCs w:val="22"/>
              </w:rPr>
              <w:t>Invoice 32A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D9D9D9" w:themeFill="background1" w:themeFillShade="D9"/>
          </w:tcPr>
          <w:p w14:paraId="0AFA2695" w14:textId="6EFC5C60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D53166">
              <w:rPr>
                <w:rFonts w:ascii="Calibri" w:hAnsi="Calibri" w:cs="Calibri"/>
                <w:sz w:val="22"/>
                <w:szCs w:val="22"/>
              </w:rPr>
              <w:t>$3,750</w:t>
            </w:r>
          </w:p>
        </w:tc>
        <w:tc>
          <w:tcPr>
            <w:tcW w:w="156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D9D9D9" w:themeFill="background1" w:themeFillShade="D9"/>
          </w:tcPr>
          <w:p w14:paraId="39A6E677" w14:textId="39417CD1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D53166">
              <w:rPr>
                <w:rFonts w:ascii="Calibri" w:hAnsi="Calibri" w:cs="Calibri"/>
                <w:sz w:val="22"/>
                <w:szCs w:val="22"/>
              </w:rPr>
              <w:t>$5,000</w:t>
            </w:r>
          </w:p>
        </w:tc>
        <w:tc>
          <w:tcPr>
            <w:tcW w:w="1201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D9D9D9" w:themeFill="background1" w:themeFillShade="D9"/>
          </w:tcPr>
          <w:p w14:paraId="52E42FE2" w14:textId="48E8DEE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D53166">
              <w:rPr>
                <w:rFonts w:ascii="Calibri" w:hAnsi="Calibri" w:cs="Calibri"/>
                <w:sz w:val="22"/>
                <w:szCs w:val="22"/>
              </w:rPr>
              <w:t>$20,000</w:t>
            </w:r>
          </w:p>
        </w:tc>
        <w:tc>
          <w:tcPr>
            <w:tcW w:w="1724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  <w:shd w:val="clear" w:color="auto" w:fill="D9D9D9" w:themeFill="background1" w:themeFillShade="D9"/>
          </w:tcPr>
          <w:p w14:paraId="170DC3FA" w14:textId="09BD1C3C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D53166">
              <w:rPr>
                <w:rFonts w:ascii="Calibri" w:hAnsi="Calibri" w:cs="Calibri"/>
                <w:sz w:val="22"/>
                <w:szCs w:val="22"/>
              </w:rPr>
              <w:t>$28,750</w:t>
            </w:r>
          </w:p>
        </w:tc>
      </w:tr>
      <w:tr w:rsidR="00B26923" w:rsidRPr="00D53166" w14:paraId="7CCDF4B4" w14:textId="77777777" w:rsidTr="00513A7B">
        <w:trPr>
          <w:trHeight w:val="360"/>
        </w:trPr>
        <w:tc>
          <w:tcPr>
            <w:tcW w:w="3244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single" w:sz="4" w:space="0" w:color="auto"/>
            </w:tcBorders>
          </w:tcPr>
          <w:p w14:paraId="0EF10927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</w:tcPr>
          <w:p w14:paraId="720FF64F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4FF8DC7B" w14:textId="13BDC3DF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192F472F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45CA8A26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24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  <w:shd w:val="clear" w:color="auto" w:fill="FFFFFF"/>
          </w:tcPr>
          <w:p w14:paraId="0622B6DD" w14:textId="58A986ED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6923" w:rsidRPr="00D53166" w14:paraId="3AF34044" w14:textId="77777777" w:rsidTr="00513A7B">
        <w:trPr>
          <w:trHeight w:val="360"/>
        </w:trPr>
        <w:tc>
          <w:tcPr>
            <w:tcW w:w="3244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single" w:sz="4" w:space="0" w:color="auto"/>
            </w:tcBorders>
          </w:tcPr>
          <w:p w14:paraId="043194FB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0870AFB4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7D2D10C2" w14:textId="5E980124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44E8EFCB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37440867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24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  <w:shd w:val="clear" w:color="auto" w:fill="FFFFFF"/>
          </w:tcPr>
          <w:p w14:paraId="48032019" w14:textId="4359609D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6923" w:rsidRPr="00D53166" w14:paraId="28EDBA36" w14:textId="77777777" w:rsidTr="00513A7B">
        <w:trPr>
          <w:trHeight w:val="360"/>
        </w:trPr>
        <w:tc>
          <w:tcPr>
            <w:tcW w:w="3244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single" w:sz="4" w:space="0" w:color="auto"/>
            </w:tcBorders>
          </w:tcPr>
          <w:p w14:paraId="20F53ABC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18416E38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7ADB0374" w14:textId="26049128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3F206C15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59DF2DAE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24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  <w:shd w:val="clear" w:color="auto" w:fill="FFFFFF"/>
          </w:tcPr>
          <w:p w14:paraId="61E8540F" w14:textId="48634A8E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6923" w:rsidRPr="00D53166" w14:paraId="2D4CF3AE" w14:textId="77777777" w:rsidTr="00513A7B">
        <w:trPr>
          <w:trHeight w:val="360"/>
        </w:trPr>
        <w:tc>
          <w:tcPr>
            <w:tcW w:w="3244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single" w:sz="4" w:space="0" w:color="auto"/>
            </w:tcBorders>
          </w:tcPr>
          <w:p w14:paraId="19021F82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161D6727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017F765A" w14:textId="684E1235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11EC100C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28305C6D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24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  <w:shd w:val="clear" w:color="auto" w:fill="FFFFFF"/>
          </w:tcPr>
          <w:p w14:paraId="62568C30" w14:textId="719FA9E5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6923" w:rsidRPr="00D53166" w14:paraId="098BF967" w14:textId="77777777" w:rsidTr="00513A7B">
        <w:trPr>
          <w:trHeight w:val="360"/>
        </w:trPr>
        <w:tc>
          <w:tcPr>
            <w:tcW w:w="3244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single" w:sz="4" w:space="0" w:color="auto"/>
            </w:tcBorders>
          </w:tcPr>
          <w:p w14:paraId="7C2D1B18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27EE3AB9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69757375" w14:textId="0CDA25F1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59DB4690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4C2EF434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24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  <w:shd w:val="clear" w:color="auto" w:fill="FFFFFF"/>
          </w:tcPr>
          <w:p w14:paraId="405B4C54" w14:textId="42AE91D8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6923" w:rsidRPr="00D53166" w14:paraId="304F4621" w14:textId="77777777" w:rsidTr="00513A7B">
        <w:trPr>
          <w:trHeight w:val="360"/>
        </w:trPr>
        <w:tc>
          <w:tcPr>
            <w:tcW w:w="3244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single" w:sz="4" w:space="0" w:color="auto"/>
            </w:tcBorders>
          </w:tcPr>
          <w:p w14:paraId="59EB9173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7C8870F1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3D37C8FC" w14:textId="7F9E7200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20264E14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FFFFF"/>
          </w:tcPr>
          <w:p w14:paraId="788E29A2" w14:textId="77777777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24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  <w:shd w:val="clear" w:color="auto" w:fill="FFFFFF"/>
          </w:tcPr>
          <w:p w14:paraId="00E019ED" w14:textId="3346D83A" w:rsidR="00B26923" w:rsidRPr="00D53166" w:rsidRDefault="00B26923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3372" w:rsidRPr="00D53166" w14:paraId="4B2EEA61" w14:textId="77777777" w:rsidTr="00513A7B">
        <w:tc>
          <w:tcPr>
            <w:tcW w:w="4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0575" w14:textId="4CBB32D4" w:rsidR="00CB3372" w:rsidRPr="00D53166" w:rsidRDefault="00CB3372" w:rsidP="00B2692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D53166">
              <w:rPr>
                <w:rFonts w:ascii="Calibri" w:hAnsi="Calibri" w:cs="Calibri"/>
                <w:b/>
                <w:i/>
                <w:sz w:val="22"/>
                <w:szCs w:val="22"/>
              </w:rPr>
              <w:t>Totals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F4CA"/>
          </w:tcPr>
          <w:p w14:paraId="14F21D51" w14:textId="799441E8" w:rsidR="00CB3372" w:rsidRPr="00D53166" w:rsidRDefault="00CB3372" w:rsidP="00B26923">
            <w:pPr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F4CA"/>
          </w:tcPr>
          <w:p w14:paraId="5DF65FE6" w14:textId="312CB2A1" w:rsidR="00CB3372" w:rsidRPr="00D53166" w:rsidRDefault="00CB3372" w:rsidP="00B26923">
            <w:pPr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F4CA"/>
          </w:tcPr>
          <w:p w14:paraId="4FC9F476" w14:textId="77777777" w:rsidR="00CB3372" w:rsidRPr="00D53166" w:rsidRDefault="00CB3372" w:rsidP="00B26923">
            <w:pPr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724" w:type="dxa"/>
            <w:tcBorders>
              <w:left w:val="single" w:sz="4" w:space="0" w:color="auto"/>
            </w:tcBorders>
            <w:shd w:val="clear" w:color="auto" w:fill="DAF4CA"/>
            <w:vAlign w:val="bottom"/>
          </w:tcPr>
          <w:p w14:paraId="11B44104" w14:textId="77777777" w:rsidR="00CB3372" w:rsidRPr="00D53166" w:rsidRDefault="00CB3372" w:rsidP="00B26923">
            <w:pPr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7EB11A31" w14:textId="77777777" w:rsidR="002E2417" w:rsidRPr="00D53166" w:rsidRDefault="002E2417">
      <w:pPr>
        <w:rPr>
          <w:rStyle w:val="SubtleReference"/>
          <w:rFonts w:ascii="Calibri" w:hAnsi="Calibri" w:cs="Calibri"/>
          <w:b/>
          <w:color w:val="90C226" w:themeColor="accent1"/>
          <w:sz w:val="32"/>
          <w:szCs w:val="24"/>
          <w:u w:val="none"/>
        </w:rPr>
      </w:pPr>
    </w:p>
    <w:p w14:paraId="69FFBB7B" w14:textId="77777777" w:rsidR="00E51EBD" w:rsidRDefault="00CF2147" w:rsidP="00FE5F4C">
      <w:pPr>
        <w:jc w:val="center"/>
        <w:rPr>
          <w:rStyle w:val="SubtleReference"/>
          <w:rFonts w:ascii="Calibri" w:hAnsi="Calibri" w:cs="Calibri"/>
          <w:b/>
          <w:color w:val="90C226" w:themeColor="accent1"/>
          <w:sz w:val="32"/>
          <w:szCs w:val="24"/>
          <w:u w:val="none"/>
        </w:rPr>
      </w:pPr>
      <w:r w:rsidRPr="00FE5F4C">
        <w:rPr>
          <w:rStyle w:val="Heading1Char"/>
        </w:rPr>
        <w:t xml:space="preserve">Have you filled out the </w:t>
      </w:r>
      <w:r w:rsidR="00B71E36" w:rsidRPr="00FE5F4C">
        <w:rPr>
          <w:rStyle w:val="Heading1Char"/>
        </w:rPr>
        <w:t xml:space="preserve">expense </w:t>
      </w:r>
      <w:r w:rsidRPr="00FE5F4C">
        <w:rPr>
          <w:rStyle w:val="Heading1Char"/>
        </w:rPr>
        <w:t xml:space="preserve">table </w:t>
      </w:r>
      <w:r w:rsidR="00756EB3" w:rsidRPr="00FE5F4C">
        <w:rPr>
          <w:rStyle w:val="Heading1Char"/>
        </w:rPr>
        <w:t>following the guidelines</w:t>
      </w:r>
      <w:r w:rsidR="00B71E36" w:rsidRPr="00FE5F4C">
        <w:rPr>
          <w:rStyle w:val="Heading1Char"/>
        </w:rPr>
        <w:t xml:space="preserve"> set out above? </w:t>
      </w:r>
      <w:r w:rsidR="00FE5F4C">
        <w:rPr>
          <w:rStyle w:val="Heading1Char"/>
        </w:rPr>
        <w:t>A</w:t>
      </w:r>
      <w:r w:rsidR="00A7437D" w:rsidRPr="00FE5F4C">
        <w:rPr>
          <w:rStyle w:val="Heading1Char"/>
        </w:rPr>
        <w:t xml:space="preserve">nd </w:t>
      </w:r>
      <w:r w:rsidR="00C65C94" w:rsidRPr="00FE5F4C">
        <w:rPr>
          <w:rStyle w:val="Heading1Char"/>
        </w:rPr>
        <w:t>have you</w:t>
      </w:r>
      <w:r w:rsidR="007D2AAF" w:rsidRPr="00FE5F4C">
        <w:rPr>
          <w:rStyle w:val="Heading1Char"/>
        </w:rPr>
        <w:t xml:space="preserve"> </w:t>
      </w:r>
      <w:r w:rsidR="00C65C94" w:rsidRPr="00FE5F4C">
        <w:rPr>
          <w:rStyle w:val="Heading1Char"/>
        </w:rPr>
        <w:t xml:space="preserve">included </w:t>
      </w:r>
      <w:r w:rsidR="00A7437D" w:rsidRPr="00FE5F4C">
        <w:rPr>
          <w:rStyle w:val="Heading1Char"/>
        </w:rPr>
        <w:t xml:space="preserve">invoices and their associated reference number for </w:t>
      </w:r>
      <w:r w:rsidR="00FE5F4C">
        <w:rPr>
          <w:rStyle w:val="Heading1Char"/>
        </w:rPr>
        <w:t>NRT</w:t>
      </w:r>
      <w:r w:rsidR="00A7437D" w:rsidRPr="00FE5F4C">
        <w:rPr>
          <w:rStyle w:val="Heading1Char"/>
        </w:rPr>
        <w:t xml:space="preserve"> expenses greater than $15,000? (if applicable)</w:t>
      </w:r>
      <w:r w:rsidR="007778F6" w:rsidRPr="00FE5F4C">
        <w:rPr>
          <w:rStyle w:val="Heading1Char"/>
        </w:rPr>
        <w:t>.</w:t>
      </w:r>
      <w:r w:rsidR="00A7437D" w:rsidRPr="00D53166">
        <w:rPr>
          <w:rStyle w:val="SubtleReference"/>
          <w:rFonts w:ascii="Calibri" w:hAnsi="Calibri" w:cs="Calibri"/>
          <w:b/>
          <w:color w:val="90C226" w:themeColor="accent1"/>
          <w:sz w:val="32"/>
          <w:szCs w:val="24"/>
          <w:u w:val="none"/>
        </w:rPr>
        <w:t xml:space="preserve">  </w:t>
      </w:r>
    </w:p>
    <w:p w14:paraId="79344B9C" w14:textId="5DCBAEDA" w:rsidR="00CF2147" w:rsidRDefault="00A7437D" w:rsidP="00FE5F4C">
      <w:pPr>
        <w:jc w:val="center"/>
        <w:rPr>
          <w:rStyle w:val="Heading1Char"/>
        </w:rPr>
      </w:pPr>
      <w:r w:rsidRPr="00D53166">
        <w:rPr>
          <w:rStyle w:val="SubtleReference"/>
          <w:rFonts w:ascii="Calibri" w:hAnsi="Calibri" w:cs="Calibri"/>
          <w:b/>
          <w:color w:val="90C226" w:themeColor="accent1"/>
          <w:sz w:val="32"/>
          <w:szCs w:val="24"/>
          <w:u w:val="none"/>
        </w:rPr>
        <w:t xml:space="preserve"> </w:t>
      </w:r>
      <w:sdt>
        <w:sdtPr>
          <w:rPr>
            <w:rStyle w:val="Heading1Char"/>
          </w:rPr>
          <w:id w:val="-17109493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E5F4C">
            <w:rPr>
              <w:rStyle w:val="Heading1Char"/>
              <w:rFonts w:ascii="Segoe UI Symbol" w:hAnsi="Segoe UI Symbol" w:cs="Segoe UI Symbol"/>
            </w:rPr>
            <w:t>☐</w:t>
          </w:r>
        </w:sdtContent>
      </w:sdt>
      <w:r w:rsidRPr="00FE5F4C">
        <w:rPr>
          <w:rStyle w:val="Heading1Char"/>
          <w:smallCaps/>
        </w:rPr>
        <w:t xml:space="preserve"> Yes   </w:t>
      </w:r>
      <w:sdt>
        <w:sdtPr>
          <w:rPr>
            <w:rStyle w:val="Heading1Char"/>
          </w:rPr>
          <w:id w:val="727187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E5F4C">
            <w:rPr>
              <w:rStyle w:val="Heading1Char"/>
              <w:rFonts w:ascii="Segoe UI Symbol" w:hAnsi="Segoe UI Symbol" w:cs="Segoe UI Symbol"/>
            </w:rPr>
            <w:t>☐</w:t>
          </w:r>
        </w:sdtContent>
      </w:sdt>
      <w:r w:rsidRPr="00FE5F4C">
        <w:rPr>
          <w:rStyle w:val="Heading1Char"/>
          <w:smallCaps/>
        </w:rPr>
        <w:t xml:space="preserve"> No</w:t>
      </w:r>
    </w:p>
    <w:p w14:paraId="4BF42AE4" w14:textId="77777777" w:rsidR="00AC0DA0" w:rsidRPr="00AC0DA0" w:rsidRDefault="00AC0DA0" w:rsidP="00AC0DA0">
      <w:pPr>
        <w:rPr>
          <w:rFonts w:ascii="Calibri" w:hAnsi="Calibri" w:cs="Calibri"/>
          <w:sz w:val="32"/>
          <w:szCs w:val="24"/>
        </w:rPr>
      </w:pPr>
    </w:p>
    <w:p w14:paraId="34080315" w14:textId="77777777" w:rsidR="00AC0DA0" w:rsidRPr="00AC0DA0" w:rsidRDefault="00AC0DA0" w:rsidP="00AC0DA0">
      <w:pPr>
        <w:rPr>
          <w:rFonts w:ascii="Calibri" w:hAnsi="Calibri" w:cs="Calibri"/>
          <w:sz w:val="32"/>
          <w:szCs w:val="24"/>
        </w:rPr>
      </w:pPr>
    </w:p>
    <w:p w14:paraId="5218C1F4" w14:textId="77777777" w:rsidR="00AC0DA0" w:rsidRPr="00AC0DA0" w:rsidRDefault="00AC0DA0" w:rsidP="00AC0DA0">
      <w:pPr>
        <w:rPr>
          <w:rFonts w:ascii="Calibri" w:hAnsi="Calibri" w:cs="Calibri"/>
          <w:sz w:val="32"/>
          <w:szCs w:val="24"/>
        </w:rPr>
      </w:pPr>
    </w:p>
    <w:p w14:paraId="0E30FA8C" w14:textId="77777777" w:rsidR="00AC0DA0" w:rsidRPr="00AC0DA0" w:rsidRDefault="00AC0DA0" w:rsidP="00AC0DA0">
      <w:pPr>
        <w:rPr>
          <w:rFonts w:ascii="Calibri" w:hAnsi="Calibri" w:cs="Calibri"/>
          <w:sz w:val="32"/>
          <w:szCs w:val="24"/>
        </w:rPr>
      </w:pPr>
    </w:p>
    <w:p w14:paraId="4952B35D" w14:textId="77777777" w:rsidR="00AC0DA0" w:rsidRPr="00AC0DA0" w:rsidRDefault="00AC0DA0" w:rsidP="00AC0DA0">
      <w:pPr>
        <w:rPr>
          <w:rFonts w:ascii="Calibri" w:hAnsi="Calibri" w:cs="Calibri"/>
          <w:sz w:val="32"/>
          <w:szCs w:val="24"/>
        </w:rPr>
      </w:pPr>
    </w:p>
    <w:p w14:paraId="1910AFB7" w14:textId="77777777" w:rsidR="00AC0DA0" w:rsidRPr="00AC0DA0" w:rsidRDefault="00AC0DA0" w:rsidP="00AC0DA0">
      <w:pPr>
        <w:rPr>
          <w:rFonts w:ascii="Calibri" w:hAnsi="Calibri" w:cs="Calibri"/>
          <w:sz w:val="32"/>
          <w:szCs w:val="24"/>
        </w:rPr>
      </w:pPr>
    </w:p>
    <w:p w14:paraId="00B90F81" w14:textId="77777777" w:rsidR="00AC0DA0" w:rsidRPr="00AC0DA0" w:rsidRDefault="00AC0DA0" w:rsidP="00AC0DA0">
      <w:pPr>
        <w:rPr>
          <w:rFonts w:ascii="Calibri" w:hAnsi="Calibri" w:cs="Calibri"/>
          <w:sz w:val="32"/>
          <w:szCs w:val="24"/>
        </w:rPr>
      </w:pPr>
    </w:p>
    <w:p w14:paraId="17F9598B" w14:textId="77777777" w:rsidR="00AC0DA0" w:rsidRPr="00AC0DA0" w:rsidRDefault="00AC0DA0" w:rsidP="00AC0DA0">
      <w:pPr>
        <w:rPr>
          <w:rFonts w:ascii="Calibri" w:hAnsi="Calibri" w:cs="Calibri"/>
          <w:sz w:val="32"/>
          <w:szCs w:val="24"/>
        </w:rPr>
      </w:pPr>
    </w:p>
    <w:p w14:paraId="40AF7096" w14:textId="77777777" w:rsidR="00AC0DA0" w:rsidRPr="00AC0DA0" w:rsidRDefault="00AC0DA0" w:rsidP="00AC0DA0">
      <w:pPr>
        <w:rPr>
          <w:rFonts w:ascii="Calibri" w:hAnsi="Calibri" w:cs="Calibri"/>
          <w:sz w:val="32"/>
          <w:szCs w:val="24"/>
        </w:rPr>
      </w:pPr>
    </w:p>
    <w:p w14:paraId="78495F62" w14:textId="12C8592B" w:rsidR="00AC0DA0" w:rsidRPr="00AC0DA0" w:rsidRDefault="00AC0DA0" w:rsidP="00AC0DA0">
      <w:pPr>
        <w:tabs>
          <w:tab w:val="left" w:pos="4272"/>
        </w:tabs>
        <w:rPr>
          <w:rFonts w:ascii="Calibri" w:hAnsi="Calibri" w:cs="Calibri"/>
          <w:sz w:val="32"/>
          <w:szCs w:val="24"/>
        </w:rPr>
      </w:pPr>
    </w:p>
    <w:sectPr w:rsidR="00AC0DA0" w:rsidRPr="00AC0DA0" w:rsidSect="00C86D00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0" w:right="1080" w:bottom="1080" w:left="108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1E18A" w14:textId="77777777" w:rsidR="002171A6" w:rsidRDefault="002171A6">
      <w:r>
        <w:separator/>
      </w:r>
    </w:p>
  </w:endnote>
  <w:endnote w:type="continuationSeparator" w:id="0">
    <w:p w14:paraId="7D978EA0" w14:textId="77777777" w:rsidR="002171A6" w:rsidRDefault="002171A6">
      <w:r>
        <w:continuationSeparator/>
      </w:r>
    </w:p>
  </w:endnote>
  <w:endnote w:type="continuationNotice" w:id="1">
    <w:p w14:paraId="6514484C" w14:textId="77777777" w:rsidR="002171A6" w:rsidRDefault="002171A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eiryo">
    <w:altName w:val="メイリオ"/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84072" w14:textId="6BD0C2CF" w:rsidR="001E1703" w:rsidRPr="001E1703" w:rsidRDefault="00A95032" w:rsidP="001E1703">
    <w:pPr>
      <w:spacing w:after="0"/>
      <w:jc w:val="center"/>
    </w:pPr>
    <w:r w:rsidRPr="001E1703">
      <w:rPr>
        <w:rFonts w:ascii="Arial" w:hAnsi="Arial" w:cs="Arial"/>
        <w:color w:val="6B911C"/>
      </w:rPr>
      <w:t xml:space="preserve">      </w:t>
    </w:r>
    <w:r w:rsidR="001E1703" w:rsidRPr="001E1703">
      <w:rPr>
        <w:color w:val="90C225"/>
      </w:rPr>
      <w:t>3188</w:t>
    </w:r>
    <w:r w:rsidR="001E1703" w:rsidRPr="001E1703">
      <w:rPr>
        <w:color w:val="90C225"/>
        <w:spacing w:val="-6"/>
      </w:rPr>
      <w:t xml:space="preserve"> </w:t>
    </w:r>
    <w:r w:rsidR="001E1703" w:rsidRPr="001E1703">
      <w:rPr>
        <w:color w:val="90C225"/>
      </w:rPr>
      <w:t>Alder</w:t>
    </w:r>
    <w:r w:rsidR="001E1703" w:rsidRPr="001E1703">
      <w:rPr>
        <w:color w:val="90C225"/>
        <w:spacing w:val="-5"/>
      </w:rPr>
      <w:t xml:space="preserve"> </w:t>
    </w:r>
    <w:r w:rsidR="001E1703" w:rsidRPr="001E1703">
      <w:rPr>
        <w:color w:val="90C225"/>
      </w:rPr>
      <w:t>Court,</w:t>
    </w:r>
    <w:r w:rsidR="001E1703" w:rsidRPr="001E1703">
      <w:rPr>
        <w:color w:val="90C225"/>
        <w:spacing w:val="-5"/>
      </w:rPr>
      <w:t xml:space="preserve"> </w:t>
    </w:r>
    <w:r w:rsidR="001E1703" w:rsidRPr="001E1703">
      <w:rPr>
        <w:color w:val="90C225"/>
      </w:rPr>
      <w:t>North</w:t>
    </w:r>
    <w:r w:rsidR="001E1703" w:rsidRPr="001E1703">
      <w:rPr>
        <w:color w:val="90C225"/>
        <w:spacing w:val="-4"/>
      </w:rPr>
      <w:t xml:space="preserve"> </w:t>
    </w:r>
    <w:r w:rsidR="001E1703" w:rsidRPr="001E1703">
      <w:rPr>
        <w:color w:val="90C225"/>
      </w:rPr>
      <w:t>Vancouver,</w:t>
    </w:r>
    <w:r w:rsidR="001E1703" w:rsidRPr="001E1703">
      <w:rPr>
        <w:color w:val="90C225"/>
        <w:spacing w:val="-5"/>
      </w:rPr>
      <w:t xml:space="preserve"> </w:t>
    </w:r>
    <w:r w:rsidR="001E1703" w:rsidRPr="001E1703">
      <w:rPr>
        <w:color w:val="90C225"/>
      </w:rPr>
      <w:t>BC</w:t>
    </w:r>
    <w:r w:rsidR="001E1703" w:rsidRPr="001E1703">
      <w:rPr>
        <w:color w:val="90C225"/>
        <w:spacing w:val="-3"/>
      </w:rPr>
      <w:t xml:space="preserve"> </w:t>
    </w:r>
    <w:r w:rsidR="001E1703" w:rsidRPr="001E1703">
      <w:rPr>
        <w:color w:val="90C225"/>
      </w:rPr>
      <w:t>V7H</w:t>
    </w:r>
    <w:r w:rsidR="001E1703" w:rsidRPr="001E1703">
      <w:rPr>
        <w:color w:val="90C225"/>
        <w:spacing w:val="-2"/>
      </w:rPr>
      <w:t xml:space="preserve"> </w:t>
    </w:r>
    <w:r w:rsidR="001E1703" w:rsidRPr="001E1703">
      <w:rPr>
        <w:color w:val="90C225"/>
        <w:spacing w:val="-5"/>
      </w:rPr>
      <w:t>2V6</w:t>
    </w:r>
  </w:p>
  <w:p w14:paraId="2CCD59D0" w14:textId="77777777" w:rsidR="001E1703" w:rsidRPr="001E1703" w:rsidRDefault="001E1703" w:rsidP="001E1703">
    <w:pPr>
      <w:spacing w:after="0"/>
      <w:ind w:right="1"/>
      <w:jc w:val="center"/>
    </w:pPr>
    <w:r w:rsidRPr="001E1703">
      <w:rPr>
        <w:color w:val="90C225"/>
      </w:rPr>
      <w:t>Tel:</w:t>
    </w:r>
    <w:r w:rsidRPr="001E1703">
      <w:rPr>
        <w:color w:val="90C225"/>
        <w:spacing w:val="-9"/>
      </w:rPr>
      <w:t xml:space="preserve"> </w:t>
    </w:r>
    <w:r w:rsidRPr="001E1703">
      <w:rPr>
        <w:color w:val="90C225"/>
      </w:rPr>
      <w:t>604.925.3338</w:t>
    </w:r>
    <w:r w:rsidRPr="001E1703">
      <w:rPr>
        <w:color w:val="90C225"/>
        <w:spacing w:val="-7"/>
      </w:rPr>
      <w:t xml:space="preserve"> </w:t>
    </w:r>
    <w:r w:rsidRPr="001E1703">
      <w:rPr>
        <w:color w:val="90C225"/>
      </w:rPr>
      <w:t>|</w:t>
    </w:r>
    <w:r w:rsidRPr="001E1703">
      <w:rPr>
        <w:color w:val="90C225"/>
        <w:spacing w:val="-6"/>
      </w:rPr>
      <w:t xml:space="preserve"> </w:t>
    </w:r>
    <w:r w:rsidRPr="001E1703">
      <w:rPr>
        <w:color w:val="90C225"/>
      </w:rPr>
      <w:t>Toll-free:</w:t>
    </w:r>
    <w:r w:rsidRPr="001E1703">
      <w:rPr>
        <w:color w:val="90C225"/>
        <w:spacing w:val="-7"/>
      </w:rPr>
      <w:t xml:space="preserve"> </w:t>
    </w:r>
    <w:r w:rsidRPr="001E1703">
      <w:rPr>
        <w:color w:val="90C225"/>
      </w:rPr>
      <w:t>1.877.922.3338</w:t>
    </w:r>
    <w:r w:rsidRPr="001E1703">
      <w:rPr>
        <w:color w:val="90C225"/>
        <w:spacing w:val="-6"/>
      </w:rPr>
      <w:t xml:space="preserve"> </w:t>
    </w:r>
  </w:p>
  <w:p w14:paraId="5CFB58E7" w14:textId="77777777" w:rsidR="001E1703" w:rsidRPr="001E1703" w:rsidRDefault="001E1703" w:rsidP="001E1703">
    <w:pPr>
      <w:spacing w:after="0"/>
      <w:jc w:val="center"/>
    </w:pPr>
    <w:hyperlink r:id="rId1">
      <w:r w:rsidRPr="001E1703">
        <w:rPr>
          <w:color w:val="90C225"/>
          <w:spacing w:val="-2"/>
        </w:rPr>
        <w:t>www.newrelationshiptrust.ca</w:t>
      </w:r>
    </w:hyperlink>
  </w:p>
  <w:p w14:paraId="654C1B2C" w14:textId="318E75AD" w:rsidR="00395C0F" w:rsidRPr="003C2B81" w:rsidRDefault="003C2B81" w:rsidP="00A95032">
    <w:pPr>
      <w:pStyle w:val="BasicParagraph"/>
      <w:tabs>
        <w:tab w:val="right" w:pos="10080"/>
      </w:tabs>
      <w:jc w:val="center"/>
      <w:rPr>
        <w:rFonts w:ascii="Arial" w:hAnsi="Arial" w:cs="Arial"/>
        <w:color w:val="980000"/>
        <w:szCs w:val="20"/>
      </w:rPr>
    </w:pPr>
    <w:r>
      <w:rPr>
        <w:rFonts w:ascii="Arial" w:hAnsi="Arial" w:cs="Arial"/>
        <w:color w:val="980000"/>
        <w:szCs w:val="20"/>
      </w:rPr>
      <w:tab/>
    </w:r>
    <w:r w:rsidR="00E05450" w:rsidRPr="000F14EB">
      <w:rPr>
        <w:rFonts w:asciiTheme="minorHAnsi" w:hAnsiTheme="minorHAnsi" w:cstheme="minorHAnsi"/>
        <w:szCs w:val="20"/>
      </w:rPr>
      <w:fldChar w:fldCharType="begin"/>
    </w:r>
    <w:r w:rsidR="00395C0F" w:rsidRPr="000F14EB">
      <w:rPr>
        <w:rFonts w:asciiTheme="minorHAnsi" w:hAnsiTheme="minorHAnsi" w:cstheme="minorHAnsi"/>
        <w:szCs w:val="20"/>
      </w:rPr>
      <w:instrText xml:space="preserve"> PAGE </w:instrText>
    </w:r>
    <w:r w:rsidR="00E05450" w:rsidRPr="000F14EB">
      <w:rPr>
        <w:rFonts w:asciiTheme="minorHAnsi" w:hAnsiTheme="minorHAnsi" w:cstheme="minorHAnsi"/>
        <w:szCs w:val="20"/>
      </w:rPr>
      <w:fldChar w:fldCharType="separate"/>
    </w:r>
    <w:r w:rsidR="004820AF" w:rsidRPr="000F14EB">
      <w:rPr>
        <w:rFonts w:asciiTheme="minorHAnsi" w:hAnsiTheme="minorHAnsi" w:cstheme="minorHAnsi"/>
        <w:noProof/>
        <w:szCs w:val="20"/>
      </w:rPr>
      <w:t>2</w:t>
    </w:r>
    <w:r w:rsidR="00E05450" w:rsidRPr="000F14EB">
      <w:rPr>
        <w:rFonts w:asciiTheme="minorHAnsi" w:hAnsiTheme="minorHAnsi" w:cstheme="minorHAnsi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2ECB5" w14:textId="11C4DE39" w:rsidR="000C4D8A" w:rsidRDefault="000C4D8A">
    <w:pPr>
      <w:pStyle w:val="Footer"/>
    </w:pPr>
  </w:p>
  <w:p w14:paraId="0DF807F0" w14:textId="77777777" w:rsidR="000C4D8A" w:rsidRPr="00A95032" w:rsidRDefault="000C4D8A" w:rsidP="00145A39">
    <w:pPr>
      <w:pStyle w:val="Footer"/>
      <w:spacing w:after="0"/>
      <w:jc w:val="center"/>
      <w:rPr>
        <w:rFonts w:ascii="Arial" w:hAnsi="Arial" w:cs="Arial"/>
        <w:color w:val="6B911C"/>
      </w:rPr>
    </w:pPr>
    <w:r w:rsidRPr="00A95032">
      <w:rPr>
        <w:rFonts w:ascii="Arial" w:hAnsi="Arial" w:cs="Arial"/>
        <w:color w:val="6B911C"/>
      </w:rPr>
      <w:t>3188 Alder Court, North Vancouver, BC V7H 2V6</w:t>
    </w:r>
  </w:p>
  <w:p w14:paraId="7F553C1B" w14:textId="5B0C0EAC" w:rsidR="000C4D8A" w:rsidRPr="00A95032" w:rsidRDefault="000C4D8A" w:rsidP="00145A39">
    <w:pPr>
      <w:pStyle w:val="Footer"/>
      <w:spacing w:after="0"/>
      <w:jc w:val="center"/>
      <w:rPr>
        <w:rFonts w:ascii="Arial" w:hAnsi="Arial" w:cs="Arial"/>
        <w:color w:val="6B911C"/>
      </w:rPr>
    </w:pPr>
    <w:r w:rsidRPr="00A95032">
      <w:rPr>
        <w:rFonts w:ascii="Arial" w:hAnsi="Arial" w:cs="Arial"/>
        <w:color w:val="6B911C"/>
      </w:rPr>
      <w:t>Tel: 604.925.3338 | Toll-free: 1.877.922.3338</w:t>
    </w:r>
  </w:p>
  <w:p w14:paraId="0F630891" w14:textId="03EFC150" w:rsidR="00AF4F89" w:rsidRPr="00A95032" w:rsidRDefault="000C4D8A" w:rsidP="00145A39">
    <w:pPr>
      <w:pStyle w:val="Footer"/>
      <w:spacing w:after="0"/>
      <w:jc w:val="center"/>
      <w:rPr>
        <w:rFonts w:ascii="Arial" w:hAnsi="Arial" w:cs="Arial"/>
        <w:color w:val="6B911C"/>
      </w:rPr>
    </w:pPr>
    <w:r w:rsidRPr="00A95032">
      <w:rPr>
        <w:rFonts w:ascii="Arial" w:hAnsi="Arial" w:cs="Arial"/>
        <w:color w:val="6B911C"/>
      </w:rPr>
      <w:t>www.newrelationshiptrust.ca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AA653" w14:textId="77777777" w:rsidR="002171A6" w:rsidRDefault="002171A6">
      <w:r>
        <w:separator/>
      </w:r>
    </w:p>
  </w:footnote>
  <w:footnote w:type="continuationSeparator" w:id="0">
    <w:p w14:paraId="379F3530" w14:textId="77777777" w:rsidR="002171A6" w:rsidRDefault="002171A6">
      <w:r>
        <w:continuationSeparator/>
      </w:r>
    </w:p>
  </w:footnote>
  <w:footnote w:type="continuationNotice" w:id="1">
    <w:p w14:paraId="29826FBB" w14:textId="77777777" w:rsidR="002171A6" w:rsidRDefault="002171A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3E2A2" w14:textId="77777777" w:rsidR="00395C0F" w:rsidRDefault="008F78A1" w:rsidP="008F78A1">
    <w:pPr>
      <w:pStyle w:val="Header"/>
      <w:tabs>
        <w:tab w:val="clear" w:pos="4320"/>
        <w:tab w:val="clear" w:pos="8640"/>
        <w:tab w:val="center" w:pos="5040"/>
        <w:tab w:val="right" w:pos="1008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640F0" w14:textId="4AD82C24" w:rsidR="00E55BCE" w:rsidRPr="009A69BE" w:rsidRDefault="00E55BCE" w:rsidP="00D94343">
    <w:pPr>
      <w:pStyle w:val="Header"/>
      <w:tabs>
        <w:tab w:val="clear" w:pos="4320"/>
        <w:tab w:val="clear" w:pos="8640"/>
      </w:tabs>
      <w:spacing w:after="0"/>
      <w:jc w:val="right"/>
      <w:rPr>
        <w:rFonts w:asciiTheme="majorHAnsi" w:hAnsiTheme="majorHAnsi" w:cs="Calibri"/>
        <w:b/>
        <w:color w:val="6B911C"/>
        <w:sz w:val="32"/>
        <w:szCs w:val="32"/>
      </w:rPr>
    </w:pPr>
    <w:r w:rsidRPr="009A69BE">
      <w:rPr>
        <w:rFonts w:asciiTheme="majorHAnsi" w:hAnsiTheme="majorHAnsi" w:cs="Calibri"/>
        <w:b/>
        <w:color w:val="6B911C"/>
        <w:sz w:val="32"/>
        <w:szCs w:val="32"/>
      </w:rPr>
      <w:t>BC INDIGENOUS CLEAN ENERGY INITIATIVE</w:t>
    </w:r>
  </w:p>
  <w:p w14:paraId="0F31F476" w14:textId="0BB63E90" w:rsidR="00D94343" w:rsidRPr="00D94343" w:rsidRDefault="00C21AC6" w:rsidP="00D94343">
    <w:pPr>
      <w:pStyle w:val="Header"/>
      <w:spacing w:after="0"/>
      <w:jc w:val="right"/>
      <w:rPr>
        <w:rFonts w:cs="Calibri"/>
        <w:b/>
        <w:bCs/>
        <w:color w:val="6B911C"/>
        <w:sz w:val="32"/>
        <w:szCs w:val="32"/>
        <w:lang w:val="en-CA"/>
      </w:rPr>
    </w:pPr>
    <w:r w:rsidRPr="009A69BE">
      <w:rPr>
        <w:noProof/>
        <w:color w:val="6B911C"/>
      </w:rPr>
      <w:drawing>
        <wp:anchor distT="0" distB="0" distL="114300" distR="114300" simplePos="0" relativeHeight="251658240" behindDoc="1" locked="0" layoutInCell="1" allowOverlap="1" wp14:anchorId="5CD6EE5A" wp14:editId="29D26446">
          <wp:simplePos x="0" y="0"/>
          <wp:positionH relativeFrom="margin">
            <wp:align>left</wp:align>
          </wp:positionH>
          <wp:positionV relativeFrom="margin">
            <wp:posOffset>-1275080</wp:posOffset>
          </wp:positionV>
          <wp:extent cx="2181225" cy="932180"/>
          <wp:effectExtent l="0" t="0" r="9525" b="1270"/>
          <wp:wrapNone/>
          <wp:docPr id="490554354" name="Picture 4905543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81225" cy="932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C00A0">
      <w:rPr>
        <w:rFonts w:asciiTheme="majorHAnsi" w:hAnsiTheme="majorHAnsi" w:cs="Calibri"/>
        <w:b/>
        <w:color w:val="6B911C"/>
        <w:sz w:val="32"/>
        <w:szCs w:val="32"/>
      </w:rPr>
      <w:t xml:space="preserve">Stream </w:t>
    </w:r>
    <w:r w:rsidR="00D035CC">
      <w:rPr>
        <w:rFonts w:asciiTheme="majorHAnsi" w:hAnsiTheme="majorHAnsi" w:cs="Calibri"/>
        <w:b/>
        <w:color w:val="6B911C"/>
        <w:sz w:val="32"/>
        <w:szCs w:val="32"/>
      </w:rPr>
      <w:t>1</w:t>
    </w:r>
    <w:r w:rsidR="00D94343">
      <w:rPr>
        <w:rFonts w:asciiTheme="majorHAnsi" w:hAnsiTheme="majorHAnsi" w:cs="Calibri"/>
        <w:b/>
        <w:color w:val="6B911C"/>
        <w:sz w:val="32"/>
        <w:szCs w:val="32"/>
      </w:rPr>
      <w:t>:</w:t>
    </w:r>
    <w:r w:rsidR="00D94343" w:rsidRPr="00D94343">
      <w:rPr>
        <w:rFonts w:ascii="Segoe UI" w:eastAsia="Times New Roman" w:hAnsi="Segoe UI" w:cs="Segoe UI"/>
        <w:b/>
        <w:bCs/>
        <w:sz w:val="27"/>
        <w:szCs w:val="27"/>
        <w:lang w:val="en-CA" w:eastAsia="en-CA"/>
      </w:rPr>
      <w:t xml:space="preserve"> </w:t>
    </w:r>
    <w:r w:rsidR="00D035CC">
      <w:rPr>
        <w:rFonts w:cs="Calibri"/>
        <w:b/>
        <w:bCs/>
        <w:color w:val="6B911C"/>
        <w:sz w:val="32"/>
        <w:szCs w:val="32"/>
        <w:lang w:val="en-CA"/>
      </w:rPr>
      <w:t>Community Energy</w:t>
    </w:r>
    <w:r w:rsidR="00D94343" w:rsidRPr="00D94343">
      <w:rPr>
        <w:rFonts w:cs="Calibri"/>
        <w:b/>
        <w:bCs/>
        <w:color w:val="6B911C"/>
        <w:sz w:val="32"/>
        <w:szCs w:val="32"/>
        <w:lang w:val="en-CA"/>
      </w:rPr>
      <w:t xml:space="preserve"> Planning</w:t>
    </w:r>
  </w:p>
  <w:p w14:paraId="527DAD7A" w14:textId="77777777" w:rsidR="00B34B0B" w:rsidRDefault="00D94343" w:rsidP="00D94343">
    <w:pPr>
      <w:pStyle w:val="Header"/>
      <w:tabs>
        <w:tab w:val="clear" w:pos="4320"/>
        <w:tab w:val="clear" w:pos="8640"/>
        <w:tab w:val="left" w:pos="1596"/>
        <w:tab w:val="left" w:pos="1884"/>
        <w:tab w:val="right" w:pos="10080"/>
      </w:tabs>
      <w:spacing w:after="0"/>
      <w:rPr>
        <w:rFonts w:ascii="Calibri" w:hAnsi="Calibri" w:cs="Calibri"/>
        <w:b/>
        <w:color w:val="90C226" w:themeColor="accent1"/>
        <w:sz w:val="32"/>
        <w:szCs w:val="32"/>
      </w:rPr>
    </w:pPr>
    <w:r>
      <w:rPr>
        <w:rFonts w:asciiTheme="majorHAnsi" w:hAnsiTheme="majorHAnsi" w:cs="Calibri"/>
        <w:b/>
        <w:color w:val="6B911C"/>
        <w:sz w:val="32"/>
        <w:szCs w:val="32"/>
      </w:rPr>
      <w:tab/>
    </w:r>
    <w:r>
      <w:rPr>
        <w:rFonts w:asciiTheme="majorHAnsi" w:hAnsiTheme="majorHAnsi" w:cs="Calibri"/>
        <w:b/>
        <w:color w:val="6B911C"/>
        <w:sz w:val="32"/>
        <w:szCs w:val="32"/>
      </w:rPr>
      <w:tab/>
    </w:r>
    <w:r>
      <w:rPr>
        <w:rFonts w:asciiTheme="majorHAnsi" w:hAnsiTheme="majorHAnsi" w:cs="Calibri"/>
        <w:b/>
        <w:color w:val="6B911C"/>
        <w:sz w:val="32"/>
        <w:szCs w:val="32"/>
      </w:rPr>
      <w:tab/>
    </w:r>
    <w:r w:rsidR="009C00A0">
      <w:rPr>
        <w:rFonts w:asciiTheme="majorHAnsi" w:hAnsiTheme="majorHAnsi" w:cs="Calibri"/>
        <w:b/>
        <w:color w:val="6B911C"/>
        <w:sz w:val="32"/>
        <w:szCs w:val="32"/>
      </w:rPr>
      <w:t xml:space="preserve"> </w:t>
    </w:r>
    <w:r w:rsidR="00E55BCE" w:rsidRPr="009A69BE">
      <w:rPr>
        <w:rFonts w:asciiTheme="majorHAnsi" w:hAnsiTheme="majorHAnsi" w:cs="Calibri"/>
        <w:b/>
        <w:color w:val="6B911C"/>
        <w:sz w:val="32"/>
        <w:szCs w:val="32"/>
      </w:rPr>
      <w:t>Final Report Template</w:t>
    </w:r>
  </w:p>
  <w:p w14:paraId="49B7D484" w14:textId="392FF069" w:rsidR="00395C0F" w:rsidRPr="00D94343" w:rsidRDefault="00E55BCE" w:rsidP="00D94343">
    <w:pPr>
      <w:pStyle w:val="Header"/>
      <w:tabs>
        <w:tab w:val="clear" w:pos="4320"/>
        <w:tab w:val="clear" w:pos="8640"/>
        <w:tab w:val="left" w:pos="1596"/>
        <w:tab w:val="left" w:pos="1884"/>
        <w:tab w:val="right" w:pos="10080"/>
      </w:tabs>
      <w:spacing w:after="0"/>
      <w:rPr>
        <w:rFonts w:asciiTheme="majorHAnsi" w:hAnsiTheme="majorHAnsi" w:cs="Calibri"/>
        <w:b/>
        <w:color w:val="6B911C"/>
        <w:sz w:val="32"/>
        <w:szCs w:val="32"/>
      </w:rPr>
    </w:pPr>
    <w:r>
      <w:rPr>
        <w:rFonts w:ascii="Calibri" w:hAnsi="Calibri" w:cs="Calibri"/>
        <w:b/>
        <w:color w:val="90C226" w:themeColor="accent1"/>
        <w:sz w:val="32"/>
        <w:szCs w:val="3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23F3B"/>
    <w:multiLevelType w:val="hybridMultilevel"/>
    <w:tmpl w:val="0AAE04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2381D44"/>
    <w:multiLevelType w:val="hybridMultilevel"/>
    <w:tmpl w:val="95206EC8"/>
    <w:lvl w:ilvl="0" w:tplc="5F989E46">
      <w:start w:val="550"/>
      <w:numFmt w:val="bullet"/>
      <w:lvlText w:val=""/>
      <w:lvlJc w:val="left"/>
      <w:pPr>
        <w:ind w:left="-1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</w:abstractNum>
  <w:abstractNum w:abstractNumId="2" w15:restartNumberingAfterBreak="0">
    <w:nsid w:val="6FE02D69"/>
    <w:multiLevelType w:val="hybridMultilevel"/>
    <w:tmpl w:val="E1A4DA5C"/>
    <w:lvl w:ilvl="0" w:tplc="F39C377C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3259875">
    <w:abstractNumId w:val="0"/>
  </w:num>
  <w:num w:numId="2" w16cid:durableId="670837434">
    <w:abstractNumId w:val="1"/>
  </w:num>
  <w:num w:numId="3" w16cid:durableId="4741092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O0NLQAQkszEwtzAyUdpeDU4uLM/DyQAkPTWgDeaW05LQAAAA=="/>
  </w:docVars>
  <w:rsids>
    <w:rsidRoot w:val="00CF7084"/>
    <w:rsid w:val="00001840"/>
    <w:rsid w:val="00004804"/>
    <w:rsid w:val="0001084D"/>
    <w:rsid w:val="0001096E"/>
    <w:rsid w:val="0001349A"/>
    <w:rsid w:val="00014E37"/>
    <w:rsid w:val="00020805"/>
    <w:rsid w:val="0002190B"/>
    <w:rsid w:val="0002366D"/>
    <w:rsid w:val="00027F55"/>
    <w:rsid w:val="000354EC"/>
    <w:rsid w:val="00035C8D"/>
    <w:rsid w:val="00035D63"/>
    <w:rsid w:val="00036F27"/>
    <w:rsid w:val="00040446"/>
    <w:rsid w:val="00041E51"/>
    <w:rsid w:val="00044C18"/>
    <w:rsid w:val="0005082D"/>
    <w:rsid w:val="00052C9E"/>
    <w:rsid w:val="000542AD"/>
    <w:rsid w:val="0005754A"/>
    <w:rsid w:val="00062C63"/>
    <w:rsid w:val="00065ACE"/>
    <w:rsid w:val="00070CD5"/>
    <w:rsid w:val="0007152A"/>
    <w:rsid w:val="00071570"/>
    <w:rsid w:val="00075F54"/>
    <w:rsid w:val="00081D00"/>
    <w:rsid w:val="00084C3E"/>
    <w:rsid w:val="00086817"/>
    <w:rsid w:val="0009051A"/>
    <w:rsid w:val="00095533"/>
    <w:rsid w:val="00096B56"/>
    <w:rsid w:val="000A4D51"/>
    <w:rsid w:val="000A755F"/>
    <w:rsid w:val="000B3D55"/>
    <w:rsid w:val="000B775C"/>
    <w:rsid w:val="000C2A8A"/>
    <w:rsid w:val="000C4D8A"/>
    <w:rsid w:val="000C5C47"/>
    <w:rsid w:val="000C6EFA"/>
    <w:rsid w:val="000D5B6B"/>
    <w:rsid w:val="000D5FF2"/>
    <w:rsid w:val="000E066D"/>
    <w:rsid w:val="000E3689"/>
    <w:rsid w:val="000E5544"/>
    <w:rsid w:val="000F14EB"/>
    <w:rsid w:val="000F2094"/>
    <w:rsid w:val="000F5F3E"/>
    <w:rsid w:val="000F6302"/>
    <w:rsid w:val="000F6B12"/>
    <w:rsid w:val="0010785C"/>
    <w:rsid w:val="0011457E"/>
    <w:rsid w:val="001167BA"/>
    <w:rsid w:val="00121542"/>
    <w:rsid w:val="00121A5F"/>
    <w:rsid w:val="00127AC0"/>
    <w:rsid w:val="001340FB"/>
    <w:rsid w:val="0014195B"/>
    <w:rsid w:val="001428F2"/>
    <w:rsid w:val="001450C7"/>
    <w:rsid w:val="00145A39"/>
    <w:rsid w:val="00150A44"/>
    <w:rsid w:val="00173165"/>
    <w:rsid w:val="00173C56"/>
    <w:rsid w:val="00175A1E"/>
    <w:rsid w:val="001777B8"/>
    <w:rsid w:val="00183220"/>
    <w:rsid w:val="001862CA"/>
    <w:rsid w:val="00186D38"/>
    <w:rsid w:val="00195D84"/>
    <w:rsid w:val="00195F59"/>
    <w:rsid w:val="001A166A"/>
    <w:rsid w:val="001A5E3E"/>
    <w:rsid w:val="001A6EEA"/>
    <w:rsid w:val="001A7E63"/>
    <w:rsid w:val="001B1206"/>
    <w:rsid w:val="001B5529"/>
    <w:rsid w:val="001C4114"/>
    <w:rsid w:val="001C626A"/>
    <w:rsid w:val="001C77E2"/>
    <w:rsid w:val="001D59EC"/>
    <w:rsid w:val="001D65C7"/>
    <w:rsid w:val="001E1703"/>
    <w:rsid w:val="001E1CE1"/>
    <w:rsid w:val="001F0676"/>
    <w:rsid w:val="001F1533"/>
    <w:rsid w:val="00200AC1"/>
    <w:rsid w:val="0020154B"/>
    <w:rsid w:val="00206454"/>
    <w:rsid w:val="002106D3"/>
    <w:rsid w:val="00212DF7"/>
    <w:rsid w:val="00212E8D"/>
    <w:rsid w:val="00212FDA"/>
    <w:rsid w:val="00215972"/>
    <w:rsid w:val="00216BCE"/>
    <w:rsid w:val="002171A6"/>
    <w:rsid w:val="0022442F"/>
    <w:rsid w:val="002372AF"/>
    <w:rsid w:val="002400F5"/>
    <w:rsid w:val="00240AA8"/>
    <w:rsid w:val="0024523B"/>
    <w:rsid w:val="002459F3"/>
    <w:rsid w:val="0024609D"/>
    <w:rsid w:val="00246889"/>
    <w:rsid w:val="00261FE3"/>
    <w:rsid w:val="002624D6"/>
    <w:rsid w:val="00263DC8"/>
    <w:rsid w:val="002640A0"/>
    <w:rsid w:val="00266203"/>
    <w:rsid w:val="00267C0E"/>
    <w:rsid w:val="0027167A"/>
    <w:rsid w:val="00282592"/>
    <w:rsid w:val="0029122D"/>
    <w:rsid w:val="00291D49"/>
    <w:rsid w:val="0029234C"/>
    <w:rsid w:val="00292E7F"/>
    <w:rsid w:val="00297657"/>
    <w:rsid w:val="002A0822"/>
    <w:rsid w:val="002A36EE"/>
    <w:rsid w:val="002A5241"/>
    <w:rsid w:val="002D2F6D"/>
    <w:rsid w:val="002D7169"/>
    <w:rsid w:val="002E2417"/>
    <w:rsid w:val="002E3B82"/>
    <w:rsid w:val="002F3797"/>
    <w:rsid w:val="00300369"/>
    <w:rsid w:val="00301AE3"/>
    <w:rsid w:val="00301DC4"/>
    <w:rsid w:val="00303143"/>
    <w:rsid w:val="0032678A"/>
    <w:rsid w:val="00330B3D"/>
    <w:rsid w:val="0034024E"/>
    <w:rsid w:val="003477B1"/>
    <w:rsid w:val="003505AB"/>
    <w:rsid w:val="00351CB2"/>
    <w:rsid w:val="003541D1"/>
    <w:rsid w:val="0036303B"/>
    <w:rsid w:val="00367C5F"/>
    <w:rsid w:val="0037696C"/>
    <w:rsid w:val="00384FE7"/>
    <w:rsid w:val="003860B4"/>
    <w:rsid w:val="00390C11"/>
    <w:rsid w:val="00395C0F"/>
    <w:rsid w:val="00396561"/>
    <w:rsid w:val="003A311A"/>
    <w:rsid w:val="003B394D"/>
    <w:rsid w:val="003B67BB"/>
    <w:rsid w:val="003B7CE7"/>
    <w:rsid w:val="003C19FB"/>
    <w:rsid w:val="003C2B81"/>
    <w:rsid w:val="003C322F"/>
    <w:rsid w:val="003C7087"/>
    <w:rsid w:val="003D2314"/>
    <w:rsid w:val="003D2FD3"/>
    <w:rsid w:val="003D6763"/>
    <w:rsid w:val="003D7766"/>
    <w:rsid w:val="003E322C"/>
    <w:rsid w:val="003E45F0"/>
    <w:rsid w:val="003F0E27"/>
    <w:rsid w:val="003F7D3A"/>
    <w:rsid w:val="00400611"/>
    <w:rsid w:val="0040425E"/>
    <w:rsid w:val="0041221F"/>
    <w:rsid w:val="00412775"/>
    <w:rsid w:val="004131F9"/>
    <w:rsid w:val="00416561"/>
    <w:rsid w:val="004225F3"/>
    <w:rsid w:val="00436302"/>
    <w:rsid w:val="00440C34"/>
    <w:rsid w:val="00447F1E"/>
    <w:rsid w:val="00451350"/>
    <w:rsid w:val="0045265D"/>
    <w:rsid w:val="00454EDC"/>
    <w:rsid w:val="004656AF"/>
    <w:rsid w:val="00470963"/>
    <w:rsid w:val="00470F7F"/>
    <w:rsid w:val="0047392A"/>
    <w:rsid w:val="00476041"/>
    <w:rsid w:val="00477A8A"/>
    <w:rsid w:val="004820AF"/>
    <w:rsid w:val="00485B92"/>
    <w:rsid w:val="004925D8"/>
    <w:rsid w:val="004A395B"/>
    <w:rsid w:val="004A70F3"/>
    <w:rsid w:val="004B0F14"/>
    <w:rsid w:val="004B2C8A"/>
    <w:rsid w:val="004B65B6"/>
    <w:rsid w:val="004C1884"/>
    <w:rsid w:val="004C4625"/>
    <w:rsid w:val="004D1AC1"/>
    <w:rsid w:val="004D2FC6"/>
    <w:rsid w:val="004E4076"/>
    <w:rsid w:val="004E4C9C"/>
    <w:rsid w:val="004F06E5"/>
    <w:rsid w:val="004F687F"/>
    <w:rsid w:val="00501A39"/>
    <w:rsid w:val="00502A28"/>
    <w:rsid w:val="00503622"/>
    <w:rsid w:val="005070D2"/>
    <w:rsid w:val="00512AC1"/>
    <w:rsid w:val="00513A7B"/>
    <w:rsid w:val="0051534D"/>
    <w:rsid w:val="00521213"/>
    <w:rsid w:val="0052131D"/>
    <w:rsid w:val="00522873"/>
    <w:rsid w:val="00523596"/>
    <w:rsid w:val="00525E9E"/>
    <w:rsid w:val="0052629E"/>
    <w:rsid w:val="00530801"/>
    <w:rsid w:val="00533282"/>
    <w:rsid w:val="0053480B"/>
    <w:rsid w:val="00545DFD"/>
    <w:rsid w:val="005469E2"/>
    <w:rsid w:val="00556AC5"/>
    <w:rsid w:val="005619F3"/>
    <w:rsid w:val="005664A8"/>
    <w:rsid w:val="0056791D"/>
    <w:rsid w:val="005730C1"/>
    <w:rsid w:val="005768D5"/>
    <w:rsid w:val="005774DB"/>
    <w:rsid w:val="005918A4"/>
    <w:rsid w:val="00595973"/>
    <w:rsid w:val="0059664F"/>
    <w:rsid w:val="005A0FBA"/>
    <w:rsid w:val="005A34FA"/>
    <w:rsid w:val="005A46FA"/>
    <w:rsid w:val="005A503D"/>
    <w:rsid w:val="005C25BE"/>
    <w:rsid w:val="005C47DF"/>
    <w:rsid w:val="005C73E2"/>
    <w:rsid w:val="005D4B76"/>
    <w:rsid w:val="005E32DB"/>
    <w:rsid w:val="005E448D"/>
    <w:rsid w:val="005E767F"/>
    <w:rsid w:val="005F505E"/>
    <w:rsid w:val="005F73F5"/>
    <w:rsid w:val="005F7879"/>
    <w:rsid w:val="00601355"/>
    <w:rsid w:val="00603302"/>
    <w:rsid w:val="00603D64"/>
    <w:rsid w:val="0061009D"/>
    <w:rsid w:val="006126B3"/>
    <w:rsid w:val="00612843"/>
    <w:rsid w:val="006161D8"/>
    <w:rsid w:val="00620AB8"/>
    <w:rsid w:val="006251D8"/>
    <w:rsid w:val="00627325"/>
    <w:rsid w:val="00630F00"/>
    <w:rsid w:val="00633F27"/>
    <w:rsid w:val="00637C0E"/>
    <w:rsid w:val="00646551"/>
    <w:rsid w:val="00647AFB"/>
    <w:rsid w:val="00647D16"/>
    <w:rsid w:val="00655D27"/>
    <w:rsid w:val="00661903"/>
    <w:rsid w:val="0067205A"/>
    <w:rsid w:val="00682411"/>
    <w:rsid w:val="006826CE"/>
    <w:rsid w:val="00691F92"/>
    <w:rsid w:val="006A1D4D"/>
    <w:rsid w:val="006A1FB1"/>
    <w:rsid w:val="006B1A4F"/>
    <w:rsid w:val="006C005E"/>
    <w:rsid w:val="006C1EF3"/>
    <w:rsid w:val="006C2056"/>
    <w:rsid w:val="006D1FDF"/>
    <w:rsid w:val="006E02FA"/>
    <w:rsid w:val="006E4AEB"/>
    <w:rsid w:val="006E7237"/>
    <w:rsid w:val="006F2C4D"/>
    <w:rsid w:val="006F75F4"/>
    <w:rsid w:val="00702F3D"/>
    <w:rsid w:val="0070383E"/>
    <w:rsid w:val="00705E66"/>
    <w:rsid w:val="0071432A"/>
    <w:rsid w:val="007236D0"/>
    <w:rsid w:val="007248A2"/>
    <w:rsid w:val="0072554C"/>
    <w:rsid w:val="00733B67"/>
    <w:rsid w:val="00740EC2"/>
    <w:rsid w:val="00740F17"/>
    <w:rsid w:val="00747F12"/>
    <w:rsid w:val="00755CFA"/>
    <w:rsid w:val="00756EB3"/>
    <w:rsid w:val="007620CF"/>
    <w:rsid w:val="00765B65"/>
    <w:rsid w:val="0076747E"/>
    <w:rsid w:val="007707F9"/>
    <w:rsid w:val="00775E19"/>
    <w:rsid w:val="007778F6"/>
    <w:rsid w:val="00777B7F"/>
    <w:rsid w:val="007922FC"/>
    <w:rsid w:val="00794D64"/>
    <w:rsid w:val="007A4976"/>
    <w:rsid w:val="007A50DB"/>
    <w:rsid w:val="007A632E"/>
    <w:rsid w:val="007B0F76"/>
    <w:rsid w:val="007C211C"/>
    <w:rsid w:val="007C3E89"/>
    <w:rsid w:val="007C508B"/>
    <w:rsid w:val="007C5427"/>
    <w:rsid w:val="007D2AAF"/>
    <w:rsid w:val="007D44D1"/>
    <w:rsid w:val="007D644B"/>
    <w:rsid w:val="007D66DF"/>
    <w:rsid w:val="007E1657"/>
    <w:rsid w:val="007E3085"/>
    <w:rsid w:val="007E5913"/>
    <w:rsid w:val="007F7247"/>
    <w:rsid w:val="0080263E"/>
    <w:rsid w:val="00804012"/>
    <w:rsid w:val="00810EFE"/>
    <w:rsid w:val="00816ACA"/>
    <w:rsid w:val="008179BA"/>
    <w:rsid w:val="008210D2"/>
    <w:rsid w:val="00822A46"/>
    <w:rsid w:val="00824369"/>
    <w:rsid w:val="00825E09"/>
    <w:rsid w:val="00842113"/>
    <w:rsid w:val="008445B9"/>
    <w:rsid w:val="00845C1C"/>
    <w:rsid w:val="00847748"/>
    <w:rsid w:val="008477C7"/>
    <w:rsid w:val="00850DB0"/>
    <w:rsid w:val="008577CB"/>
    <w:rsid w:val="00864C3B"/>
    <w:rsid w:val="00865A68"/>
    <w:rsid w:val="0087073F"/>
    <w:rsid w:val="00872E18"/>
    <w:rsid w:val="00876FAF"/>
    <w:rsid w:val="00890C71"/>
    <w:rsid w:val="00893997"/>
    <w:rsid w:val="00893A5F"/>
    <w:rsid w:val="00895B40"/>
    <w:rsid w:val="008B6C99"/>
    <w:rsid w:val="008C406E"/>
    <w:rsid w:val="008C46FE"/>
    <w:rsid w:val="008C77C8"/>
    <w:rsid w:val="008E0C94"/>
    <w:rsid w:val="008F2F3B"/>
    <w:rsid w:val="008F6DA0"/>
    <w:rsid w:val="008F78A1"/>
    <w:rsid w:val="00902696"/>
    <w:rsid w:val="00913419"/>
    <w:rsid w:val="009135F5"/>
    <w:rsid w:val="0091397D"/>
    <w:rsid w:val="0091518C"/>
    <w:rsid w:val="0092658F"/>
    <w:rsid w:val="00932537"/>
    <w:rsid w:val="00932D10"/>
    <w:rsid w:val="009377F8"/>
    <w:rsid w:val="0095061E"/>
    <w:rsid w:val="00950C1C"/>
    <w:rsid w:val="0095327A"/>
    <w:rsid w:val="009575D1"/>
    <w:rsid w:val="00964CDF"/>
    <w:rsid w:val="00964FF5"/>
    <w:rsid w:val="00967823"/>
    <w:rsid w:val="00970B85"/>
    <w:rsid w:val="00970F58"/>
    <w:rsid w:val="00973E93"/>
    <w:rsid w:val="0098104C"/>
    <w:rsid w:val="0098340B"/>
    <w:rsid w:val="00990054"/>
    <w:rsid w:val="00993C3E"/>
    <w:rsid w:val="009A0E8F"/>
    <w:rsid w:val="009A69BE"/>
    <w:rsid w:val="009B108B"/>
    <w:rsid w:val="009B79A7"/>
    <w:rsid w:val="009B7B33"/>
    <w:rsid w:val="009C00A0"/>
    <w:rsid w:val="009C39B6"/>
    <w:rsid w:val="009C58E9"/>
    <w:rsid w:val="009D37B9"/>
    <w:rsid w:val="009D3FE8"/>
    <w:rsid w:val="009D48AA"/>
    <w:rsid w:val="009D5081"/>
    <w:rsid w:val="009D5A1D"/>
    <w:rsid w:val="009E2B03"/>
    <w:rsid w:val="009E3387"/>
    <w:rsid w:val="009E4A1E"/>
    <w:rsid w:val="009E5017"/>
    <w:rsid w:val="009E53A1"/>
    <w:rsid w:val="009E67D2"/>
    <w:rsid w:val="009E77E5"/>
    <w:rsid w:val="009E7F81"/>
    <w:rsid w:val="009F0298"/>
    <w:rsid w:val="009F1BB9"/>
    <w:rsid w:val="009F242D"/>
    <w:rsid w:val="00A02A09"/>
    <w:rsid w:val="00A03844"/>
    <w:rsid w:val="00A03AD8"/>
    <w:rsid w:val="00A0627C"/>
    <w:rsid w:val="00A07308"/>
    <w:rsid w:val="00A1349A"/>
    <w:rsid w:val="00A15261"/>
    <w:rsid w:val="00A23587"/>
    <w:rsid w:val="00A41FE6"/>
    <w:rsid w:val="00A46D03"/>
    <w:rsid w:val="00A60108"/>
    <w:rsid w:val="00A66461"/>
    <w:rsid w:val="00A67275"/>
    <w:rsid w:val="00A674A4"/>
    <w:rsid w:val="00A72004"/>
    <w:rsid w:val="00A7437D"/>
    <w:rsid w:val="00A7711C"/>
    <w:rsid w:val="00A81DB1"/>
    <w:rsid w:val="00A83188"/>
    <w:rsid w:val="00A8458C"/>
    <w:rsid w:val="00A95032"/>
    <w:rsid w:val="00AB6132"/>
    <w:rsid w:val="00AC0DA0"/>
    <w:rsid w:val="00AC535F"/>
    <w:rsid w:val="00AC605E"/>
    <w:rsid w:val="00AC78A7"/>
    <w:rsid w:val="00AD5D32"/>
    <w:rsid w:val="00AD7E6A"/>
    <w:rsid w:val="00AE12CC"/>
    <w:rsid w:val="00AE15CF"/>
    <w:rsid w:val="00AF062D"/>
    <w:rsid w:val="00AF2316"/>
    <w:rsid w:val="00AF4F89"/>
    <w:rsid w:val="00AF7B7C"/>
    <w:rsid w:val="00B043EC"/>
    <w:rsid w:val="00B0671D"/>
    <w:rsid w:val="00B21E54"/>
    <w:rsid w:val="00B262A8"/>
    <w:rsid w:val="00B26923"/>
    <w:rsid w:val="00B31408"/>
    <w:rsid w:val="00B32332"/>
    <w:rsid w:val="00B34B0B"/>
    <w:rsid w:val="00B370D4"/>
    <w:rsid w:val="00B40A8C"/>
    <w:rsid w:val="00B40AE7"/>
    <w:rsid w:val="00B44CA6"/>
    <w:rsid w:val="00B46183"/>
    <w:rsid w:val="00B53C3D"/>
    <w:rsid w:val="00B54459"/>
    <w:rsid w:val="00B54D20"/>
    <w:rsid w:val="00B57F8C"/>
    <w:rsid w:val="00B61833"/>
    <w:rsid w:val="00B61C59"/>
    <w:rsid w:val="00B71E36"/>
    <w:rsid w:val="00B8155B"/>
    <w:rsid w:val="00B8419E"/>
    <w:rsid w:val="00B932ED"/>
    <w:rsid w:val="00B95A5B"/>
    <w:rsid w:val="00BA4EF9"/>
    <w:rsid w:val="00BA7047"/>
    <w:rsid w:val="00BB7BBF"/>
    <w:rsid w:val="00BC3804"/>
    <w:rsid w:val="00BC52ED"/>
    <w:rsid w:val="00BD3DA7"/>
    <w:rsid w:val="00BE095F"/>
    <w:rsid w:val="00BE3375"/>
    <w:rsid w:val="00BE4BEC"/>
    <w:rsid w:val="00BF034A"/>
    <w:rsid w:val="00BF2D4E"/>
    <w:rsid w:val="00BF4BC7"/>
    <w:rsid w:val="00C008F1"/>
    <w:rsid w:val="00C011BF"/>
    <w:rsid w:val="00C044D2"/>
    <w:rsid w:val="00C04AD2"/>
    <w:rsid w:val="00C0622C"/>
    <w:rsid w:val="00C12730"/>
    <w:rsid w:val="00C151ED"/>
    <w:rsid w:val="00C21538"/>
    <w:rsid w:val="00C21AC6"/>
    <w:rsid w:val="00C243CE"/>
    <w:rsid w:val="00C24DF6"/>
    <w:rsid w:val="00C2708B"/>
    <w:rsid w:val="00C30109"/>
    <w:rsid w:val="00C301F6"/>
    <w:rsid w:val="00C34C2A"/>
    <w:rsid w:val="00C40407"/>
    <w:rsid w:val="00C478BE"/>
    <w:rsid w:val="00C54E55"/>
    <w:rsid w:val="00C6292E"/>
    <w:rsid w:val="00C637C6"/>
    <w:rsid w:val="00C65C94"/>
    <w:rsid w:val="00C7450C"/>
    <w:rsid w:val="00C82F5B"/>
    <w:rsid w:val="00C869F7"/>
    <w:rsid w:val="00C86D00"/>
    <w:rsid w:val="00C8728A"/>
    <w:rsid w:val="00C95027"/>
    <w:rsid w:val="00C97A66"/>
    <w:rsid w:val="00CA0E8C"/>
    <w:rsid w:val="00CA1E0B"/>
    <w:rsid w:val="00CB1485"/>
    <w:rsid w:val="00CB3372"/>
    <w:rsid w:val="00CC2953"/>
    <w:rsid w:val="00CC2F04"/>
    <w:rsid w:val="00CC36BA"/>
    <w:rsid w:val="00CC5620"/>
    <w:rsid w:val="00CC6A65"/>
    <w:rsid w:val="00CE019C"/>
    <w:rsid w:val="00CE0CB9"/>
    <w:rsid w:val="00CE1E97"/>
    <w:rsid w:val="00CF0EAE"/>
    <w:rsid w:val="00CF2147"/>
    <w:rsid w:val="00CF7084"/>
    <w:rsid w:val="00CF7C6C"/>
    <w:rsid w:val="00CF7F55"/>
    <w:rsid w:val="00D035CC"/>
    <w:rsid w:val="00D03837"/>
    <w:rsid w:val="00D07943"/>
    <w:rsid w:val="00D1091B"/>
    <w:rsid w:val="00D129B4"/>
    <w:rsid w:val="00D2144F"/>
    <w:rsid w:val="00D372C1"/>
    <w:rsid w:val="00D44CE3"/>
    <w:rsid w:val="00D46AAF"/>
    <w:rsid w:val="00D53166"/>
    <w:rsid w:val="00D63EF2"/>
    <w:rsid w:val="00D71B81"/>
    <w:rsid w:val="00D725CF"/>
    <w:rsid w:val="00D7492D"/>
    <w:rsid w:val="00D77809"/>
    <w:rsid w:val="00D77892"/>
    <w:rsid w:val="00D822BF"/>
    <w:rsid w:val="00D926D0"/>
    <w:rsid w:val="00D9334A"/>
    <w:rsid w:val="00D94343"/>
    <w:rsid w:val="00D94FAC"/>
    <w:rsid w:val="00D9543B"/>
    <w:rsid w:val="00DA156D"/>
    <w:rsid w:val="00DA2975"/>
    <w:rsid w:val="00DB331F"/>
    <w:rsid w:val="00DB406A"/>
    <w:rsid w:val="00DC4795"/>
    <w:rsid w:val="00DD0A87"/>
    <w:rsid w:val="00DD27B0"/>
    <w:rsid w:val="00DD42EF"/>
    <w:rsid w:val="00DD4F24"/>
    <w:rsid w:val="00DD5C34"/>
    <w:rsid w:val="00DD5CA2"/>
    <w:rsid w:val="00DE064A"/>
    <w:rsid w:val="00DE16F8"/>
    <w:rsid w:val="00DE1C9D"/>
    <w:rsid w:val="00DE31B4"/>
    <w:rsid w:val="00DE4A17"/>
    <w:rsid w:val="00DF2A49"/>
    <w:rsid w:val="00E02E10"/>
    <w:rsid w:val="00E05450"/>
    <w:rsid w:val="00E06084"/>
    <w:rsid w:val="00E065EA"/>
    <w:rsid w:val="00E1283F"/>
    <w:rsid w:val="00E14EA8"/>
    <w:rsid w:val="00E17A96"/>
    <w:rsid w:val="00E256B1"/>
    <w:rsid w:val="00E260F4"/>
    <w:rsid w:val="00E309C6"/>
    <w:rsid w:val="00E31931"/>
    <w:rsid w:val="00E320EF"/>
    <w:rsid w:val="00E336C7"/>
    <w:rsid w:val="00E36B7B"/>
    <w:rsid w:val="00E36E5D"/>
    <w:rsid w:val="00E429BD"/>
    <w:rsid w:val="00E43DC1"/>
    <w:rsid w:val="00E44D06"/>
    <w:rsid w:val="00E46965"/>
    <w:rsid w:val="00E5061F"/>
    <w:rsid w:val="00E50788"/>
    <w:rsid w:val="00E518DA"/>
    <w:rsid w:val="00E51C0B"/>
    <w:rsid w:val="00E51EBD"/>
    <w:rsid w:val="00E55BCE"/>
    <w:rsid w:val="00E619B1"/>
    <w:rsid w:val="00E64AE5"/>
    <w:rsid w:val="00E64F7F"/>
    <w:rsid w:val="00E656D7"/>
    <w:rsid w:val="00E841DE"/>
    <w:rsid w:val="00E91B75"/>
    <w:rsid w:val="00E91CA7"/>
    <w:rsid w:val="00E931CB"/>
    <w:rsid w:val="00EA15F9"/>
    <w:rsid w:val="00EA1ED9"/>
    <w:rsid w:val="00EB011D"/>
    <w:rsid w:val="00EB391B"/>
    <w:rsid w:val="00EB5748"/>
    <w:rsid w:val="00EB62A5"/>
    <w:rsid w:val="00EB78DE"/>
    <w:rsid w:val="00EC1A5A"/>
    <w:rsid w:val="00EC6FB4"/>
    <w:rsid w:val="00EE4BE4"/>
    <w:rsid w:val="00EE6A72"/>
    <w:rsid w:val="00EF4486"/>
    <w:rsid w:val="00EF5A25"/>
    <w:rsid w:val="00EF71C5"/>
    <w:rsid w:val="00F0183F"/>
    <w:rsid w:val="00F14375"/>
    <w:rsid w:val="00F210DD"/>
    <w:rsid w:val="00F25ADF"/>
    <w:rsid w:val="00F27FE1"/>
    <w:rsid w:val="00F30D07"/>
    <w:rsid w:val="00F42ADA"/>
    <w:rsid w:val="00F537B8"/>
    <w:rsid w:val="00F544AC"/>
    <w:rsid w:val="00F56375"/>
    <w:rsid w:val="00F65952"/>
    <w:rsid w:val="00F6729A"/>
    <w:rsid w:val="00F675E7"/>
    <w:rsid w:val="00F746B3"/>
    <w:rsid w:val="00F767D9"/>
    <w:rsid w:val="00F770DE"/>
    <w:rsid w:val="00F8385C"/>
    <w:rsid w:val="00F94F7B"/>
    <w:rsid w:val="00F96255"/>
    <w:rsid w:val="00FA5099"/>
    <w:rsid w:val="00FA53CF"/>
    <w:rsid w:val="00FA6D1B"/>
    <w:rsid w:val="00FA6DD2"/>
    <w:rsid w:val="00FA7ED1"/>
    <w:rsid w:val="00FB439A"/>
    <w:rsid w:val="00FB61DF"/>
    <w:rsid w:val="00FC0B73"/>
    <w:rsid w:val="00FC5AA3"/>
    <w:rsid w:val="00FC7528"/>
    <w:rsid w:val="00FD01F6"/>
    <w:rsid w:val="00FD04F9"/>
    <w:rsid w:val="00FE2D58"/>
    <w:rsid w:val="00FE5F4C"/>
    <w:rsid w:val="00FF26BD"/>
    <w:rsid w:val="1566C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78DDD28"/>
  <w15:docId w15:val="{D1706AC6-4814-4D1E-8750-D9E283892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542"/>
  </w:style>
  <w:style w:type="paragraph" w:styleId="Heading1">
    <w:name w:val="heading 1"/>
    <w:basedOn w:val="Normal"/>
    <w:next w:val="Normal"/>
    <w:link w:val="Heading1Char"/>
    <w:uiPriority w:val="9"/>
    <w:qFormat/>
    <w:rsid w:val="00121542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6B911C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1542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154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C3C43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154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154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C3C43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154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2C3C43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154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86113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154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2C3C43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154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2C3C43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3776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qFormat/>
    <w:rsid w:val="00437762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437762"/>
    <w:rPr>
      <w:color w:val="0000FF"/>
      <w:u w:val="single"/>
    </w:rPr>
  </w:style>
  <w:style w:type="character" w:styleId="FollowedHyperlink">
    <w:name w:val="FollowedHyperlink"/>
    <w:basedOn w:val="DefaultParagraphFont"/>
    <w:rsid w:val="00437762"/>
    <w:rPr>
      <w:color w:val="800080"/>
      <w:u w:val="single"/>
    </w:rPr>
  </w:style>
  <w:style w:type="paragraph" w:customStyle="1" w:styleId="BasicParagraph">
    <w:name w:val="[Basic Paragraph]"/>
    <w:basedOn w:val="Normal"/>
    <w:uiPriority w:val="99"/>
    <w:rsid w:val="003C2B81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/>
      <w:color w:val="000000"/>
      <w:szCs w:val="24"/>
    </w:rPr>
  </w:style>
  <w:style w:type="character" w:styleId="Strong">
    <w:name w:val="Strong"/>
    <w:basedOn w:val="DefaultParagraphFont"/>
    <w:uiPriority w:val="22"/>
    <w:qFormat/>
    <w:rsid w:val="00121542"/>
    <w:rPr>
      <w:b/>
      <w:bCs/>
    </w:rPr>
  </w:style>
  <w:style w:type="paragraph" w:styleId="NoSpacing">
    <w:name w:val="No Spacing"/>
    <w:link w:val="NoSpacingChar"/>
    <w:uiPriority w:val="1"/>
    <w:qFormat/>
    <w:rsid w:val="00121542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A66461"/>
  </w:style>
  <w:style w:type="paragraph" w:styleId="Quote">
    <w:name w:val="Quote"/>
    <w:basedOn w:val="Normal"/>
    <w:next w:val="Normal"/>
    <w:link w:val="QuoteChar"/>
    <w:uiPriority w:val="29"/>
    <w:qFormat/>
    <w:rsid w:val="00121542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1542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21542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121542"/>
    <w:rPr>
      <w:b/>
      <w:bCs/>
      <w:smallCaps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21542"/>
    <w:rPr>
      <w:rFonts w:asciiTheme="majorHAnsi" w:eastAsiaTheme="majorEastAsia" w:hAnsiTheme="majorHAnsi" w:cstheme="majorBidi"/>
      <w:color w:val="6B911C" w:themeColor="accent1" w:themeShade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121542"/>
    <w:rPr>
      <w:i/>
      <w:iCs/>
      <w:color w:val="404040" w:themeColor="text1" w:themeTint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62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62C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E066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1084D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2372AF"/>
    <w:rPr>
      <w:rFonts w:ascii="Helvetica" w:hAnsi="Helvetica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2372AF"/>
    <w:rPr>
      <w:rFonts w:ascii="Helvetica" w:hAnsi="Helvetica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1542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1542"/>
    <w:rPr>
      <w:rFonts w:asciiTheme="majorHAnsi" w:eastAsiaTheme="majorEastAsia" w:hAnsiTheme="majorHAnsi" w:cstheme="majorBidi"/>
      <w:color w:val="2C3C43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1542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1542"/>
    <w:rPr>
      <w:rFonts w:asciiTheme="majorHAnsi" w:eastAsiaTheme="majorEastAsia" w:hAnsiTheme="majorHAnsi" w:cstheme="majorBidi"/>
      <w:color w:val="2C3C43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1542"/>
    <w:rPr>
      <w:rFonts w:asciiTheme="majorHAnsi" w:eastAsiaTheme="majorEastAsia" w:hAnsiTheme="majorHAnsi" w:cstheme="majorBidi"/>
      <w:i/>
      <w:iCs/>
      <w:color w:val="2C3C43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1542"/>
    <w:rPr>
      <w:rFonts w:asciiTheme="majorHAnsi" w:eastAsiaTheme="majorEastAsia" w:hAnsiTheme="majorHAnsi" w:cstheme="majorBidi"/>
      <w:i/>
      <w:iCs/>
      <w:color w:val="486113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1542"/>
    <w:rPr>
      <w:rFonts w:asciiTheme="majorHAnsi" w:eastAsiaTheme="majorEastAsia" w:hAnsiTheme="majorHAnsi" w:cstheme="majorBidi"/>
      <w:b/>
      <w:bCs/>
      <w:color w:val="2C3C43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1542"/>
    <w:rPr>
      <w:rFonts w:asciiTheme="majorHAnsi" w:eastAsiaTheme="majorEastAsia" w:hAnsiTheme="majorHAnsi" w:cstheme="majorBidi"/>
      <w:b/>
      <w:bCs/>
      <w:i/>
      <w:iCs/>
      <w:color w:val="2C3C43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21542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121542"/>
    <w:pPr>
      <w:spacing w:after="0" w:line="240" w:lineRule="auto"/>
      <w:contextualSpacing/>
    </w:pPr>
    <w:rPr>
      <w:rFonts w:asciiTheme="majorHAnsi" w:eastAsiaTheme="majorEastAsia" w:hAnsiTheme="majorHAnsi" w:cstheme="majorBidi"/>
      <w:color w:val="90C226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1542"/>
    <w:rPr>
      <w:rFonts w:asciiTheme="majorHAnsi" w:eastAsiaTheme="majorEastAsia" w:hAnsiTheme="majorHAnsi" w:cstheme="majorBidi"/>
      <w:color w:val="90C226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1542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21542"/>
    <w:rPr>
      <w:rFonts w:asciiTheme="majorHAnsi" w:eastAsiaTheme="majorEastAsia" w:hAnsiTheme="majorHAnsi" w:cstheme="majorBidi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21542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542"/>
    <w:pPr>
      <w:pBdr>
        <w:left w:val="single" w:sz="18" w:space="12" w:color="90C226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90C226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542"/>
    <w:rPr>
      <w:rFonts w:asciiTheme="majorHAnsi" w:eastAsiaTheme="majorEastAsia" w:hAnsiTheme="majorHAnsi" w:cstheme="majorBidi"/>
      <w:color w:val="90C226" w:themeColor="accent1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sid w:val="00121542"/>
    <w:rPr>
      <w:b/>
      <w:bCs/>
      <w:i/>
      <w:iCs/>
    </w:rPr>
  </w:style>
  <w:style w:type="character" w:styleId="BookTitle">
    <w:name w:val="Book Title"/>
    <w:basedOn w:val="DefaultParagraphFont"/>
    <w:uiPriority w:val="33"/>
    <w:qFormat/>
    <w:rsid w:val="00121542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21542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9D50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5081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9D508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50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5081"/>
    <w:rPr>
      <w:b/>
      <w:bCs/>
    </w:rPr>
  </w:style>
  <w:style w:type="table" w:styleId="TableGrid">
    <w:name w:val="Table Grid"/>
    <w:basedOn w:val="TableNormal"/>
    <w:uiPriority w:val="59"/>
    <w:rsid w:val="009C00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1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ciceiapplications@nrtf.ca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ewrelationshiptrust.ca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My%20Documents\NRT\new%20logo\for%20office%20use\NRT%20Letterhead_v1.dot" TargetMode="External"/></Relationships>
</file>

<file path=word/theme/theme1.xml><?xml version="1.0" encoding="utf-8"?>
<a:theme xmlns:a="http://schemas.openxmlformats.org/drawingml/2006/main" name="Facet">
  <a:themeElements>
    <a:clrScheme name="Facet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cet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6c8c6b-bb46-4798-a94b-dafe22b3af30" xsi:nil="true"/>
    <lcf76f155ced4ddcb4097134ff3c332f xmlns="31fa47af-33da-47bd-91c1-defaf7422b0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AEC2DC65969D419E15774A3F4DD443" ma:contentTypeVersion="15" ma:contentTypeDescription="Create a new document." ma:contentTypeScope="" ma:versionID="40146af73751472ec8b1700df53a6733">
  <xsd:schema xmlns:xsd="http://www.w3.org/2001/XMLSchema" xmlns:xs="http://www.w3.org/2001/XMLSchema" xmlns:p="http://schemas.microsoft.com/office/2006/metadata/properties" xmlns:ns2="31fa47af-33da-47bd-91c1-defaf7422b01" xmlns:ns3="356c8c6b-bb46-4798-a94b-dafe22b3af30" targetNamespace="http://schemas.microsoft.com/office/2006/metadata/properties" ma:root="true" ma:fieldsID="5d66770e5b16abfbf01ec54e0c76be91" ns2:_="" ns3:_="">
    <xsd:import namespace="31fa47af-33da-47bd-91c1-defaf7422b01"/>
    <xsd:import namespace="356c8c6b-bb46-4798-a94b-dafe22b3af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a47af-33da-47bd-91c1-defaf7422b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e4d6f5c6-db5d-44a7-953e-7c8f872ec6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c8c6b-bb46-4798-a94b-dafe22b3af3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d2f1d07-6f12-4aa3-8fb6-52e189a96c1e}" ma:internalName="TaxCatchAll" ma:showField="CatchAllData" ma:web="356c8c6b-bb46-4798-a94b-dafe22b3af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7C2035-F2EC-4837-A1C5-C68088BD88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90B582-8A6C-4544-AC5B-3199C855AC37}">
  <ds:schemaRefs>
    <ds:schemaRef ds:uri="http://schemas.microsoft.com/office/2006/metadata/properties"/>
    <ds:schemaRef ds:uri="http://schemas.microsoft.com/office/infopath/2007/PartnerControls"/>
    <ds:schemaRef ds:uri="356c8c6b-bb46-4798-a94b-dafe22b3af30"/>
    <ds:schemaRef ds:uri="31fa47af-33da-47bd-91c1-defaf7422b01"/>
  </ds:schemaRefs>
</ds:datastoreItem>
</file>

<file path=customXml/itemProps3.xml><?xml version="1.0" encoding="utf-8"?>
<ds:datastoreItem xmlns:ds="http://schemas.openxmlformats.org/officeDocument/2006/customXml" ds:itemID="{034686D1-FA49-474E-9076-E44DE21242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fa47af-33da-47bd-91c1-defaf7422b01"/>
    <ds:schemaRef ds:uri="356c8c6b-bb46-4798-a94b-dafe22b3af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D6516DE-D7DC-4256-9477-2BD6EAC6F4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NRT%20Letterhead_v1.dot</Template>
  <TotalTime>131</TotalTime>
  <Pages>1</Pages>
  <Words>345</Words>
  <Characters>1969</Characters>
  <Application>Microsoft Office Word</Application>
  <DocSecurity>4</DocSecurity>
  <Lines>16</Lines>
  <Paragraphs>4</Paragraphs>
  <ScaleCrop>false</ScaleCrop>
  <Company>CopperMoon</Company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¬¬</dc:title>
  <dc:subject/>
  <dc:creator>Venditti</dc:creator>
  <cp:keywords/>
  <cp:lastModifiedBy>Keri Fisher</cp:lastModifiedBy>
  <cp:revision>74</cp:revision>
  <cp:lastPrinted>2007-03-09T00:53:00Z</cp:lastPrinted>
  <dcterms:created xsi:type="dcterms:W3CDTF">2026-02-18T18:40:00Z</dcterms:created>
  <dcterms:modified xsi:type="dcterms:W3CDTF">2026-03-30T22:32:00Z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bc158f5f3588d77a97101b38f10b0282a49d7d30c8229d3a8e07980917a6e08a</vt:lpwstr>
  </property>
  <property fmtid="{D5CDD505-2E9C-101B-9397-08002B2CF9AE}" pid="3" name="ContentTypeId">
    <vt:lpwstr>0x01010071AEC2DC65969D419E15774A3F4DD443</vt:lpwstr>
  </property>
  <property fmtid="{D5CDD505-2E9C-101B-9397-08002B2CF9AE}" pid="4" name="MediaServiceImageTags">
    <vt:lpwstr/>
  </property>
</Properties>
</file>